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D77C8" w14:textId="310C61D4" w:rsidR="00416F4F" w:rsidRPr="00FA415E" w:rsidRDefault="00EC0681">
      <w:pPr>
        <w:rPr>
          <w:rFonts w:hAnsi="Courier Ne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24B30" wp14:editId="4BE526C0">
                <wp:simplePos x="0" y="0"/>
                <wp:positionH relativeFrom="column">
                  <wp:posOffset>4888865</wp:posOffset>
                </wp:positionH>
                <wp:positionV relativeFrom="paragraph">
                  <wp:posOffset>-235585</wp:posOffset>
                </wp:positionV>
                <wp:extent cx="1485900" cy="40005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CB0FA" w14:textId="77777777" w:rsidR="00CA0735" w:rsidRPr="00CA0735" w:rsidRDefault="00CA0735" w:rsidP="00CA073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808080"/>
                                <w:sz w:val="40"/>
                                <w:szCs w:val="40"/>
                              </w:rPr>
                            </w:pPr>
                            <w:r w:rsidRPr="00CA0735">
                              <w:rPr>
                                <w:rFonts w:ascii="BIZ UDPゴシック" w:eastAsia="BIZ UDPゴシック" w:hAnsi="BIZ UDPゴシック" w:hint="eastAsia"/>
                                <w:color w:val="808080"/>
                                <w:sz w:val="40"/>
                                <w:szCs w:val="40"/>
                              </w:rPr>
                              <w:t>令和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808080"/>
                                <w:sz w:val="40"/>
                                <w:szCs w:val="40"/>
                              </w:rPr>
                              <w:t>９</w:t>
                            </w:r>
                            <w:r w:rsidRPr="00CA0735">
                              <w:rPr>
                                <w:rFonts w:ascii="BIZ UDPゴシック" w:eastAsia="BIZ UDPゴシック" w:hAnsi="BIZ UDPゴシック" w:hint="eastAsia"/>
                                <w:color w:val="808080"/>
                                <w:sz w:val="40"/>
                                <w:szCs w:val="4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24B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4.95pt;margin-top:-18.55pt;width:117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" strokecolor="black [3213]">
                <v:textbox>
                  <w:txbxContent>
                    <w:p w14:paraId="36ACB0FA" w14:textId="77777777" w:rsidR="00CA0735" w:rsidRPr="00CA0735" w:rsidRDefault="00CA0735" w:rsidP="00CA0735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808080"/>
                          <w:sz w:val="40"/>
                          <w:szCs w:val="40"/>
                        </w:rPr>
                      </w:pPr>
                      <w:r w:rsidRPr="00CA0735">
                        <w:rPr>
                          <w:rFonts w:ascii="BIZ UDPゴシック" w:eastAsia="BIZ UDPゴシック" w:hAnsi="BIZ UDPゴシック" w:hint="eastAsia"/>
                          <w:color w:val="808080"/>
                          <w:sz w:val="40"/>
                          <w:szCs w:val="40"/>
                        </w:rPr>
                        <w:t>令和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808080"/>
                          <w:sz w:val="40"/>
                          <w:szCs w:val="40"/>
                        </w:rPr>
                        <w:t>９</w:t>
                      </w:r>
                      <w:r w:rsidRPr="00CA0735">
                        <w:rPr>
                          <w:rFonts w:ascii="BIZ UDPゴシック" w:eastAsia="BIZ UDPゴシック" w:hAnsi="BIZ UDPゴシック" w:hint="eastAsia"/>
                          <w:color w:val="808080"/>
                          <w:sz w:val="40"/>
                          <w:szCs w:val="4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="00416F4F" w:rsidRPr="00FA415E">
        <w:rPr>
          <w:rFonts w:hAnsi="Courier New" w:hint="eastAsia"/>
        </w:rPr>
        <w:t>様式第１号（第</w:t>
      </w:r>
      <w:r w:rsidR="00F548A0" w:rsidRPr="00FA415E">
        <w:rPr>
          <w:rFonts w:hAnsi="Courier New" w:hint="eastAsia"/>
        </w:rPr>
        <w:t>７</w:t>
      </w:r>
      <w:r w:rsidR="00416F4F" w:rsidRPr="00FA415E">
        <w:rPr>
          <w:rFonts w:hAnsi="Courier New" w:hint="eastAsia"/>
        </w:rPr>
        <w:t>条関係）</w:t>
      </w:r>
    </w:p>
    <w:p w14:paraId="41A8EBA1" w14:textId="77777777" w:rsidR="00416F4F" w:rsidRPr="00FA415E" w:rsidRDefault="00416F4F" w:rsidP="001757C3">
      <w:pPr>
        <w:rPr>
          <w:rFonts w:hAnsi="Courier New"/>
        </w:rPr>
      </w:pPr>
      <w:r w:rsidRPr="00FA415E">
        <w:rPr>
          <w:rFonts w:hAnsi="Courier New" w:hint="eastAsia"/>
        </w:rPr>
        <w:t>放課後児童健全育成事業（児童クラブ）</w:t>
      </w:r>
      <w:r w:rsidR="006F5C4E">
        <w:rPr>
          <w:rFonts w:hAnsi="Courier New" w:hint="eastAsia"/>
        </w:rPr>
        <w:t>利用</w:t>
      </w:r>
      <w:r w:rsidRPr="00FA415E">
        <w:rPr>
          <w:rFonts w:hAnsi="Courier New" w:hint="eastAsia"/>
        </w:rPr>
        <w:t>申込書</w:t>
      </w:r>
      <w:r w:rsidR="00691650" w:rsidRPr="00FA415E">
        <w:rPr>
          <w:rFonts w:hAnsi="Courier New" w:hint="eastAsia"/>
        </w:rPr>
        <w:t>兼児童台帳</w:t>
      </w:r>
    </w:p>
    <w:tbl>
      <w:tblPr>
        <w:tblW w:w="10065" w:type="dxa"/>
        <w:tblInd w:w="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2013"/>
        <w:gridCol w:w="239"/>
        <w:gridCol w:w="717"/>
        <w:gridCol w:w="717"/>
        <w:gridCol w:w="141"/>
        <w:gridCol w:w="1134"/>
        <w:gridCol w:w="815"/>
        <w:gridCol w:w="815"/>
        <w:gridCol w:w="815"/>
        <w:gridCol w:w="816"/>
      </w:tblGrid>
      <w:tr w:rsidR="001757C3" w:rsidRPr="00FA415E" w14:paraId="71F51B6D" w14:textId="77777777" w:rsidTr="001757C3">
        <w:trPr>
          <w:cantSplit/>
          <w:trHeight w:val="454"/>
        </w:trPr>
        <w:tc>
          <w:tcPr>
            <w:tcW w:w="184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644D44" w14:textId="77777777" w:rsidR="001757C3" w:rsidRPr="00FA415E" w:rsidRDefault="001757C3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児童クラブ名</w:t>
            </w:r>
          </w:p>
        </w:tc>
        <w:tc>
          <w:tcPr>
            <w:tcW w:w="8222" w:type="dxa"/>
            <w:gridSpan w:val="10"/>
            <w:tcBorders>
              <w:top w:val="single" w:sz="12" w:space="0" w:color="auto"/>
            </w:tcBorders>
            <w:vAlign w:val="center"/>
          </w:tcPr>
          <w:p w14:paraId="0AF4F203" w14:textId="77777777" w:rsidR="001757C3" w:rsidRPr="00FA415E" w:rsidRDefault="001757C3" w:rsidP="001757C3">
            <w:pPr>
              <w:overflowPunct/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  <w:r w:rsidR="00C717AA">
              <w:rPr>
                <w:rFonts w:hAnsi="Courier New" w:hint="eastAsia"/>
              </w:rPr>
              <w:t xml:space="preserve">　　　　　　　　</w:t>
            </w:r>
            <w:r>
              <w:rPr>
                <w:rFonts w:hAnsi="Courier New" w:hint="eastAsia"/>
              </w:rPr>
              <w:t xml:space="preserve">　　　　　　児童クラブ</w:t>
            </w:r>
          </w:p>
        </w:tc>
      </w:tr>
      <w:tr w:rsidR="001757C3" w:rsidRPr="00FA415E" w14:paraId="6E2CFCE1" w14:textId="77777777" w:rsidTr="00687AC8">
        <w:trPr>
          <w:cantSplit/>
          <w:trHeight w:val="227"/>
        </w:trPr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632A2998" w14:textId="77777777" w:rsidR="001757C3" w:rsidRDefault="001757C3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利用</w:t>
            </w:r>
          </w:p>
          <w:p w14:paraId="638A95F1" w14:textId="77777777" w:rsidR="001757C3" w:rsidRPr="00FA415E" w:rsidRDefault="001757C3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児童名</w:t>
            </w:r>
          </w:p>
        </w:tc>
        <w:tc>
          <w:tcPr>
            <w:tcW w:w="3827" w:type="dxa"/>
            <w:gridSpan w:val="5"/>
            <w:tcBorders>
              <w:bottom w:val="dotted" w:sz="4" w:space="0" w:color="auto"/>
            </w:tcBorders>
          </w:tcPr>
          <w:p w14:paraId="56A723B4" w14:textId="77777777" w:rsidR="001757C3" w:rsidRPr="00FA415E" w:rsidRDefault="001757C3">
            <w:pPr>
              <w:overflowPunct/>
              <w:ind w:left="113" w:right="113"/>
              <w:rPr>
                <w:rFonts w:hAnsi="Courier New"/>
              </w:rPr>
            </w:pPr>
            <w:r w:rsidRPr="00C717AA">
              <w:rPr>
                <w:rFonts w:hAnsi="Courier New" w:hint="eastAsia"/>
                <w:sz w:val="16"/>
                <w:szCs w:val="14"/>
              </w:rPr>
              <w:t>（ふりがな）</w:t>
            </w:r>
          </w:p>
        </w:tc>
        <w:tc>
          <w:tcPr>
            <w:tcW w:w="4395" w:type="dxa"/>
            <w:gridSpan w:val="5"/>
            <w:vMerge w:val="restart"/>
            <w:shd w:val="clear" w:color="auto" w:fill="F2F2F2" w:themeFill="background1" w:themeFillShade="F2"/>
            <w:vAlign w:val="center"/>
          </w:tcPr>
          <w:p w14:paraId="65119278" w14:textId="77777777" w:rsidR="001757C3" w:rsidRPr="00FA415E" w:rsidRDefault="00C717AA" w:rsidP="001757C3">
            <w:pPr>
              <w:ind w:left="113" w:right="113"/>
              <w:jc w:val="distribute"/>
            </w:pPr>
            <w:r>
              <w:rPr>
                <w:rFonts w:hAnsi="Courier New" w:hint="eastAsia"/>
                <w:spacing w:val="105"/>
              </w:rPr>
              <w:t>利用希望</w:t>
            </w:r>
            <w:r w:rsidR="001757C3" w:rsidRPr="00FA415E">
              <w:rPr>
                <w:rFonts w:hAnsi="Courier New" w:hint="eastAsia"/>
                <w:spacing w:val="105"/>
              </w:rPr>
              <w:t>区</w:t>
            </w:r>
            <w:r w:rsidR="001757C3" w:rsidRPr="00FA415E">
              <w:rPr>
                <w:rFonts w:hAnsi="Courier New" w:hint="eastAsia"/>
              </w:rPr>
              <w:t>分</w:t>
            </w:r>
          </w:p>
        </w:tc>
      </w:tr>
      <w:tr w:rsidR="001757C3" w:rsidRPr="00FA415E" w14:paraId="496D6B3A" w14:textId="77777777" w:rsidTr="001757C3">
        <w:trPr>
          <w:cantSplit/>
          <w:trHeight w:val="273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4EEE242C" w14:textId="77777777" w:rsidR="001757C3" w:rsidRDefault="001757C3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3827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20EE7D22" w14:textId="77777777" w:rsidR="001757C3" w:rsidRPr="00FA415E" w:rsidRDefault="001757C3" w:rsidP="001757C3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4395" w:type="dxa"/>
            <w:gridSpan w:val="5"/>
            <w:vMerge/>
            <w:shd w:val="clear" w:color="auto" w:fill="F2F2F2" w:themeFill="background1" w:themeFillShade="F2"/>
            <w:vAlign w:val="center"/>
          </w:tcPr>
          <w:p w14:paraId="78435053" w14:textId="77777777" w:rsidR="001757C3" w:rsidRPr="00FA415E" w:rsidRDefault="001757C3" w:rsidP="001757C3">
            <w:pPr>
              <w:ind w:firstLineChars="50" w:firstLine="210"/>
              <w:jc w:val="center"/>
              <w:rPr>
                <w:rFonts w:hAnsi="Courier New"/>
                <w:spacing w:val="105"/>
              </w:rPr>
            </w:pPr>
          </w:p>
        </w:tc>
      </w:tr>
      <w:tr w:rsidR="00C71960" w:rsidRPr="00FA415E" w14:paraId="36A0187C" w14:textId="77777777" w:rsidTr="001757C3">
        <w:trPr>
          <w:cantSplit/>
          <w:trHeight w:val="427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05B75947" w14:textId="77777777" w:rsidR="00C71960" w:rsidRPr="00FA415E" w:rsidRDefault="00C71960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</w:p>
        </w:tc>
        <w:tc>
          <w:tcPr>
            <w:tcW w:w="3827" w:type="dxa"/>
            <w:gridSpan w:val="5"/>
            <w:vMerge/>
          </w:tcPr>
          <w:p w14:paraId="65E8BE06" w14:textId="77777777" w:rsidR="00C71960" w:rsidRPr="00FA415E" w:rsidRDefault="00C71960">
            <w:pPr>
              <w:overflowPunct/>
              <w:ind w:left="113" w:right="113"/>
              <w:rPr>
                <w:rFonts w:hAnsi="Courier New"/>
              </w:rPr>
            </w:pPr>
          </w:p>
        </w:tc>
        <w:tc>
          <w:tcPr>
            <w:tcW w:w="4395" w:type="dxa"/>
            <w:gridSpan w:val="5"/>
            <w:vMerge w:val="restart"/>
            <w:vAlign w:val="center"/>
          </w:tcPr>
          <w:p w14:paraId="2CCEE617" w14:textId="77777777" w:rsidR="00C71960" w:rsidRPr="00FA415E" w:rsidRDefault="00A04F5A" w:rsidP="00C71960">
            <w:pPr>
              <w:overflowPunct/>
              <w:spacing w:line="360" w:lineRule="auto"/>
              <w:ind w:right="113" w:firstLineChars="50" w:firstLine="105"/>
              <w:rPr>
                <w:rFonts w:hAnsi="Courier New"/>
              </w:rPr>
            </w:pPr>
            <w:r>
              <w:rPr>
                <w:rFonts w:hAnsi="Courier New" w:hint="eastAsia"/>
              </w:rPr>
              <w:t>□</w:t>
            </w:r>
            <w:r w:rsidR="00C71960" w:rsidRPr="00FA415E">
              <w:rPr>
                <w:rFonts w:hAnsi="Courier New" w:hint="eastAsia"/>
              </w:rPr>
              <w:t>放課後</w:t>
            </w:r>
            <w:r w:rsidR="00C8160A">
              <w:rPr>
                <w:rFonts w:hAnsi="Courier New" w:hint="eastAsia"/>
              </w:rPr>
              <w:t xml:space="preserve">　</w:t>
            </w:r>
            <w:r>
              <w:rPr>
                <w:rFonts w:hAnsi="Courier New" w:hint="eastAsia"/>
              </w:rPr>
              <w:t xml:space="preserve">　</w:t>
            </w:r>
            <w:r w:rsidR="00C8160A">
              <w:rPr>
                <w:rFonts w:hAnsi="Courier New" w:hint="eastAsia"/>
              </w:rPr>
              <w:t>□春休み</w:t>
            </w:r>
            <w:r w:rsidR="00C8160A" w:rsidRPr="0020596B">
              <w:rPr>
                <w:sz w:val="18"/>
                <w:szCs w:val="18"/>
              </w:rPr>
              <w:t>(</w:t>
            </w:r>
            <w:r w:rsidR="00C8160A">
              <w:rPr>
                <w:rFonts w:hint="eastAsia"/>
                <w:sz w:val="18"/>
                <w:szCs w:val="18"/>
              </w:rPr>
              <w:t xml:space="preserve">　　年　　</w:t>
            </w:r>
            <w:r w:rsidR="00C8160A" w:rsidRPr="0020596B">
              <w:rPr>
                <w:rFonts w:hint="eastAsia"/>
                <w:sz w:val="18"/>
                <w:szCs w:val="18"/>
              </w:rPr>
              <w:t>月</w:t>
            </w:r>
            <w:r w:rsidR="00C8160A">
              <w:rPr>
                <w:rFonts w:hint="eastAsia"/>
                <w:sz w:val="18"/>
                <w:szCs w:val="18"/>
              </w:rPr>
              <w:t xml:space="preserve">　　日</w:t>
            </w:r>
            <w:r w:rsidR="00C8160A" w:rsidRPr="0020596B">
              <w:rPr>
                <w:rFonts w:hint="eastAsia"/>
                <w:sz w:val="18"/>
                <w:szCs w:val="18"/>
              </w:rPr>
              <w:t>～</w:t>
            </w:r>
            <w:r w:rsidR="00C8160A" w:rsidRPr="0020596B">
              <w:rPr>
                <w:sz w:val="18"/>
                <w:szCs w:val="18"/>
              </w:rPr>
              <w:t>)</w:t>
            </w:r>
          </w:p>
          <w:p w14:paraId="185DC824" w14:textId="77777777" w:rsidR="00C71960" w:rsidRDefault="00C8160A" w:rsidP="00C71960">
            <w:pPr>
              <w:overflowPunct/>
              <w:spacing w:line="360" w:lineRule="auto"/>
              <w:ind w:right="113" w:firstLineChars="50" w:firstLine="105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□</w:t>
            </w:r>
            <w:r w:rsidR="00C71960" w:rsidRPr="00FA415E">
              <w:rPr>
                <w:rFonts w:hAnsi="Courier New" w:hint="eastAsia"/>
              </w:rPr>
              <w:t>夏休み</w:t>
            </w:r>
          </w:p>
          <w:p w14:paraId="60D3C100" w14:textId="77777777" w:rsidR="00C71960" w:rsidRPr="00FA415E" w:rsidRDefault="00C8160A" w:rsidP="00C8160A">
            <w:pPr>
              <w:overflowPunct/>
              <w:spacing w:line="360" w:lineRule="auto"/>
              <w:ind w:right="113" w:firstLineChars="50" w:firstLine="105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　　□</w:t>
            </w:r>
            <w:r w:rsidR="00C71960" w:rsidRPr="00FA415E">
              <w:rPr>
                <w:rFonts w:hAnsi="Courier New" w:hint="eastAsia"/>
              </w:rPr>
              <w:t>冬休み</w:t>
            </w:r>
          </w:p>
        </w:tc>
      </w:tr>
      <w:tr w:rsidR="00416F4F" w:rsidRPr="00FA415E" w14:paraId="4136B70A" w14:textId="77777777" w:rsidTr="001757C3">
        <w:trPr>
          <w:cantSplit/>
          <w:trHeight w:val="397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6D80DB6" w14:textId="77777777" w:rsidR="00416F4F" w:rsidRPr="00FA415E" w:rsidRDefault="00416F4F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性別・学年</w:t>
            </w:r>
          </w:p>
        </w:tc>
        <w:tc>
          <w:tcPr>
            <w:tcW w:w="2013" w:type="dxa"/>
            <w:vAlign w:val="center"/>
          </w:tcPr>
          <w:p w14:paraId="1992CF98" w14:textId="77777777" w:rsidR="00416F4F" w:rsidRPr="00FA415E" w:rsidRDefault="00416F4F">
            <w:pPr>
              <w:overflowPunct/>
              <w:ind w:left="113" w:right="113"/>
              <w:jc w:val="center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男</w:t>
            </w:r>
            <w:r w:rsidR="007100E5">
              <w:rPr>
                <w:rFonts w:hAnsi="Courier New"/>
              </w:rPr>
              <w:t xml:space="preserve"> </w:t>
            </w:r>
            <w:r w:rsidR="00F81249" w:rsidRPr="00FA415E">
              <w:rPr>
                <w:rFonts w:hAnsi="Courier New"/>
              </w:rPr>
              <w:t xml:space="preserve"> </w:t>
            </w:r>
            <w:r w:rsidRPr="00FA415E">
              <w:rPr>
                <w:rFonts w:hAnsi="Courier New" w:hint="eastAsia"/>
              </w:rPr>
              <w:t>・</w:t>
            </w:r>
            <w:r w:rsidR="00F81249" w:rsidRPr="00FA415E">
              <w:rPr>
                <w:rFonts w:hAnsi="Courier New"/>
              </w:rPr>
              <w:t xml:space="preserve"> </w:t>
            </w:r>
            <w:r w:rsidR="007100E5">
              <w:rPr>
                <w:rFonts w:hAnsi="Courier New"/>
              </w:rPr>
              <w:t xml:space="preserve"> </w:t>
            </w:r>
            <w:r w:rsidRPr="00FA415E">
              <w:rPr>
                <w:rFonts w:hAnsi="Courier New" w:hint="eastAsia"/>
              </w:rPr>
              <w:t>女</w:t>
            </w:r>
          </w:p>
        </w:tc>
        <w:tc>
          <w:tcPr>
            <w:tcW w:w="1814" w:type="dxa"/>
            <w:gridSpan w:val="4"/>
            <w:vAlign w:val="center"/>
          </w:tcPr>
          <w:p w14:paraId="3032B0D8" w14:textId="77777777" w:rsidR="00416F4F" w:rsidRPr="00FA415E" w:rsidRDefault="00F81249">
            <w:pPr>
              <w:overflowPunct/>
              <w:ind w:left="113" w:right="113"/>
              <w:jc w:val="right"/>
              <w:rPr>
                <w:rFonts w:hAnsi="Courier New"/>
              </w:rPr>
            </w:pPr>
            <w:r w:rsidRPr="00FA415E">
              <w:rPr>
                <w:rFonts w:hAnsi="Courier New"/>
              </w:rPr>
              <w:t>(</w:t>
            </w:r>
            <w:r w:rsidRPr="00FA415E">
              <w:rPr>
                <w:rFonts w:hAnsi="Courier New" w:hint="eastAsia"/>
              </w:rPr>
              <w:t>新</w:t>
            </w:r>
            <w:r w:rsidRPr="00FA415E">
              <w:rPr>
                <w:rFonts w:hAnsi="Courier New"/>
              </w:rPr>
              <w:t>)</w:t>
            </w:r>
            <w:r w:rsidRPr="00FA415E">
              <w:rPr>
                <w:rFonts w:hAnsi="Courier New" w:hint="eastAsia"/>
              </w:rPr>
              <w:t xml:space="preserve">　　</w:t>
            </w:r>
            <w:r w:rsidR="00416F4F" w:rsidRPr="00FA415E">
              <w:rPr>
                <w:rFonts w:hAnsi="Courier New" w:hint="eastAsia"/>
              </w:rPr>
              <w:t>年生</w:t>
            </w:r>
          </w:p>
        </w:tc>
        <w:tc>
          <w:tcPr>
            <w:tcW w:w="4395" w:type="dxa"/>
            <w:gridSpan w:val="5"/>
            <w:vMerge/>
            <w:vAlign w:val="center"/>
          </w:tcPr>
          <w:p w14:paraId="23B711E8" w14:textId="77777777" w:rsidR="00416F4F" w:rsidRPr="00FA415E" w:rsidRDefault="00416F4F">
            <w:pPr>
              <w:overflowPunct/>
              <w:ind w:left="113" w:right="113"/>
              <w:jc w:val="right"/>
              <w:rPr>
                <w:rFonts w:hAnsi="Courier New"/>
              </w:rPr>
            </w:pPr>
          </w:p>
        </w:tc>
      </w:tr>
      <w:tr w:rsidR="00416F4F" w:rsidRPr="00FA415E" w14:paraId="54CB04FC" w14:textId="77777777" w:rsidTr="001757C3">
        <w:trPr>
          <w:cantSplit/>
          <w:trHeight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B18D897" w14:textId="77777777" w:rsidR="00416F4F" w:rsidRPr="00FA415E" w:rsidRDefault="00416F4F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生年月日</w:t>
            </w:r>
          </w:p>
        </w:tc>
        <w:tc>
          <w:tcPr>
            <w:tcW w:w="3827" w:type="dxa"/>
            <w:gridSpan w:val="5"/>
            <w:vAlign w:val="center"/>
          </w:tcPr>
          <w:p w14:paraId="333A1084" w14:textId="77777777" w:rsidR="00416F4F" w:rsidRPr="00FA415E" w:rsidRDefault="00416F4F" w:rsidP="007100E5">
            <w:pPr>
              <w:overflowPunct/>
              <w:ind w:left="113" w:right="113"/>
              <w:jc w:val="right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年　</w:t>
            </w:r>
            <w:r w:rsidR="007100E5">
              <w:rPr>
                <w:rFonts w:hAnsi="Courier New" w:hint="eastAsia"/>
              </w:rPr>
              <w:t xml:space="preserve">　　</w:t>
            </w:r>
            <w:r w:rsidRPr="00FA415E">
              <w:rPr>
                <w:rFonts w:hAnsi="Courier New" w:hint="eastAsia"/>
              </w:rPr>
              <w:t xml:space="preserve">　月　　</w:t>
            </w:r>
            <w:r w:rsidR="007B0740">
              <w:rPr>
                <w:rFonts w:hAnsi="Courier New" w:hint="eastAsia"/>
              </w:rPr>
              <w:t xml:space="preserve">　</w:t>
            </w:r>
            <w:r w:rsidRPr="00FA415E">
              <w:rPr>
                <w:rFonts w:hAnsi="Courier New" w:hint="eastAsia"/>
              </w:rPr>
              <w:t>日生</w:t>
            </w:r>
          </w:p>
        </w:tc>
        <w:tc>
          <w:tcPr>
            <w:tcW w:w="4395" w:type="dxa"/>
            <w:gridSpan w:val="5"/>
            <w:vMerge/>
            <w:vAlign w:val="center"/>
          </w:tcPr>
          <w:p w14:paraId="559874F0" w14:textId="77777777" w:rsidR="00416F4F" w:rsidRPr="00FA415E" w:rsidRDefault="00416F4F">
            <w:pPr>
              <w:overflowPunct/>
              <w:ind w:left="113" w:right="113"/>
              <w:jc w:val="right"/>
              <w:rPr>
                <w:rFonts w:hAnsi="Courier New"/>
              </w:rPr>
            </w:pPr>
          </w:p>
        </w:tc>
      </w:tr>
      <w:tr w:rsidR="00FC0C85" w:rsidRPr="00FA415E" w14:paraId="14D537EE" w14:textId="77777777" w:rsidTr="001757C3">
        <w:trPr>
          <w:cantSplit/>
          <w:trHeight w:val="567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B8B23AC" w14:textId="77777777" w:rsidR="00FC0C85" w:rsidRPr="00FA415E" w:rsidRDefault="00D31BA8" w:rsidP="001757C3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1757C3">
              <w:rPr>
                <w:rFonts w:hAnsi="Courier New" w:hint="eastAsia"/>
                <w:spacing w:val="17"/>
                <w:kern w:val="0"/>
                <w:fitText w:val="1680" w:id="-366294782"/>
              </w:rPr>
              <w:t>利用</w:t>
            </w:r>
            <w:r w:rsidR="00FB6A1C" w:rsidRPr="001757C3">
              <w:rPr>
                <w:rFonts w:hAnsi="Courier New" w:hint="eastAsia"/>
                <w:spacing w:val="17"/>
                <w:kern w:val="0"/>
                <w:fitText w:val="1680" w:id="-366294782"/>
              </w:rPr>
              <w:t>希望</w:t>
            </w:r>
            <w:r w:rsidR="00FC0C85" w:rsidRPr="001757C3">
              <w:rPr>
                <w:rFonts w:hAnsi="Courier New" w:hint="eastAsia"/>
                <w:spacing w:val="17"/>
                <w:kern w:val="0"/>
                <w:fitText w:val="1680" w:id="-366294782"/>
              </w:rPr>
              <w:t>年月</w:t>
            </w:r>
            <w:r w:rsidR="00FC0C85" w:rsidRPr="001757C3">
              <w:rPr>
                <w:rFonts w:hAnsi="Courier New" w:hint="eastAsia"/>
                <w:spacing w:val="3"/>
                <w:kern w:val="0"/>
                <w:fitText w:val="1680" w:id="-366294782"/>
              </w:rPr>
              <w:t>日</w:t>
            </w:r>
          </w:p>
        </w:tc>
        <w:tc>
          <w:tcPr>
            <w:tcW w:w="8222" w:type="dxa"/>
            <w:gridSpan w:val="10"/>
            <w:vAlign w:val="center"/>
          </w:tcPr>
          <w:p w14:paraId="73E43514" w14:textId="77777777" w:rsidR="00FC0C85" w:rsidRPr="00FA415E" w:rsidRDefault="00FC0C85" w:rsidP="003A6906">
            <w:pPr>
              <w:overflowPunct/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　　</w:t>
            </w:r>
            <w:r w:rsidR="007B0740">
              <w:rPr>
                <w:rFonts w:hAnsi="Courier New" w:hint="eastAsia"/>
              </w:rPr>
              <w:t xml:space="preserve">　</w:t>
            </w:r>
            <w:r w:rsidRPr="00FA415E">
              <w:rPr>
                <w:rFonts w:hAnsi="Courier New" w:hint="eastAsia"/>
              </w:rPr>
              <w:t xml:space="preserve">　　年　　　　月　　　日から</w:t>
            </w:r>
          </w:p>
        </w:tc>
      </w:tr>
      <w:tr w:rsidR="00416F4F" w:rsidRPr="00FA415E" w14:paraId="11E7F0B9" w14:textId="77777777" w:rsidTr="001757C3">
        <w:trPr>
          <w:cantSplit/>
          <w:trHeight w:val="510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2CF5C15" w14:textId="77777777" w:rsidR="00416F4F" w:rsidRPr="00FA415E" w:rsidRDefault="00416F4F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保護者氏名</w:t>
            </w:r>
          </w:p>
        </w:tc>
        <w:tc>
          <w:tcPr>
            <w:tcW w:w="8222" w:type="dxa"/>
            <w:gridSpan w:val="10"/>
            <w:vAlign w:val="center"/>
          </w:tcPr>
          <w:p w14:paraId="780C7B6D" w14:textId="77777777" w:rsidR="00416F4F" w:rsidRPr="00FA415E" w:rsidRDefault="00416F4F" w:rsidP="007B0740">
            <w:pPr>
              <w:overflowPunct/>
              <w:ind w:left="113" w:right="1373"/>
              <w:rPr>
                <w:rFonts w:hAnsi="Courier New"/>
              </w:rPr>
            </w:pPr>
          </w:p>
        </w:tc>
      </w:tr>
      <w:tr w:rsidR="00416F4F" w:rsidRPr="00FA415E" w14:paraId="63B98E5F" w14:textId="77777777" w:rsidTr="001757C3">
        <w:trPr>
          <w:cantSplit/>
          <w:trHeight w:val="821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A0AA0E2" w14:textId="77777777" w:rsidR="00416F4F" w:rsidRPr="00FA415E" w:rsidRDefault="00416F4F" w:rsidP="002E407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住所</w:t>
            </w:r>
          </w:p>
        </w:tc>
        <w:tc>
          <w:tcPr>
            <w:tcW w:w="8222" w:type="dxa"/>
            <w:gridSpan w:val="10"/>
            <w:vAlign w:val="center"/>
          </w:tcPr>
          <w:p w14:paraId="54CAB001" w14:textId="77777777" w:rsidR="00416F4F" w:rsidRPr="00FA415E" w:rsidRDefault="00416F4F">
            <w:pPr>
              <w:overflowPunct/>
              <w:spacing w:line="360" w:lineRule="auto"/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みやき町大字　　　　　　　番地</w:t>
            </w:r>
            <w:r w:rsidR="005807A7">
              <w:rPr>
                <w:rFonts w:hAnsi="Courier New" w:hint="eastAsia"/>
              </w:rPr>
              <w:t xml:space="preserve">　　</w:t>
            </w:r>
            <w:r w:rsidRPr="00FA415E">
              <w:rPr>
                <w:rFonts w:hAnsi="Courier New" w:hint="eastAsia"/>
              </w:rPr>
              <w:t xml:space="preserve">　　</w:t>
            </w:r>
            <w:r w:rsidR="005807A7">
              <w:rPr>
                <w:rFonts w:hAnsi="Courier New" w:hint="eastAsia"/>
              </w:rPr>
              <w:t xml:space="preserve">　　　　　　　　　　　　　　　　　　</w:t>
            </w:r>
          </w:p>
          <w:p w14:paraId="7ECEEF26" w14:textId="77777777" w:rsidR="00416F4F" w:rsidRPr="00FA415E" w:rsidRDefault="00416F4F">
            <w:pPr>
              <w:overflowPunct/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　　　　　　　　　　　　　　</w:t>
            </w:r>
            <w:r w:rsidR="005807A7">
              <w:rPr>
                <w:rFonts w:hAnsi="Courier New" w:hint="eastAsia"/>
              </w:rPr>
              <w:t xml:space="preserve">　　</w:t>
            </w:r>
            <w:r w:rsidR="00481EC1">
              <w:rPr>
                <w:rFonts w:hAnsi="Courier New" w:hint="eastAsia"/>
              </w:rPr>
              <w:t>自宅</w:t>
            </w:r>
            <w:r w:rsidRPr="00FA415E">
              <w:rPr>
                <w:rFonts w:hAnsi="Courier New" w:hint="eastAsia"/>
              </w:rPr>
              <w:t>電話</w:t>
            </w:r>
            <w:r w:rsidR="005807A7">
              <w:rPr>
                <w:rFonts w:hAnsi="Courier New" w:hint="eastAsia"/>
              </w:rPr>
              <w:t>番号</w:t>
            </w:r>
            <w:r w:rsidR="007B0740">
              <w:rPr>
                <w:rFonts w:hAnsi="Courier New" w:hint="eastAsia"/>
              </w:rPr>
              <w:t xml:space="preserve">　　</w:t>
            </w:r>
            <w:r w:rsidR="005807A7">
              <w:rPr>
                <w:rFonts w:hAnsi="Courier New" w:hint="eastAsia"/>
              </w:rPr>
              <w:t xml:space="preserve">　</w:t>
            </w:r>
            <w:r w:rsidR="007B0740">
              <w:rPr>
                <w:rFonts w:hAnsi="Courier New" w:hint="eastAsia"/>
              </w:rPr>
              <w:t xml:space="preserve">　</w:t>
            </w:r>
            <w:r w:rsidR="005807A7">
              <w:rPr>
                <w:rFonts w:hAnsi="Courier New" w:hint="eastAsia"/>
              </w:rPr>
              <w:t xml:space="preserve">　</w:t>
            </w:r>
            <w:r w:rsidR="007B0740">
              <w:rPr>
                <w:rFonts w:hAnsi="Courier New"/>
              </w:rPr>
              <w:t>-</w:t>
            </w:r>
            <w:r w:rsidR="007B0740">
              <w:rPr>
                <w:rFonts w:hAnsi="Courier New" w:hint="eastAsia"/>
              </w:rPr>
              <w:t xml:space="preserve">　　　　　</w:t>
            </w:r>
            <w:r w:rsidR="007B0740">
              <w:rPr>
                <w:rFonts w:hAnsi="Courier New"/>
              </w:rPr>
              <w:t>-</w:t>
            </w:r>
            <w:r w:rsidR="007B0740">
              <w:rPr>
                <w:rFonts w:hAnsi="Courier New" w:hint="eastAsia"/>
              </w:rPr>
              <w:t xml:space="preserve">　　　</w:t>
            </w:r>
          </w:p>
        </w:tc>
      </w:tr>
      <w:tr w:rsidR="00AF4118" w:rsidRPr="00FA415E" w14:paraId="41DB23F5" w14:textId="77777777" w:rsidTr="001757C3">
        <w:trPr>
          <w:cantSplit/>
          <w:trHeight w:val="555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097BF3B" w14:textId="77777777" w:rsidR="00AF4118" w:rsidRDefault="00D1348B" w:rsidP="002E4077">
            <w:pPr>
              <w:overflowPunct/>
              <w:ind w:right="113" w:firstLineChars="50" w:firstLine="105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保護者の</w:t>
            </w:r>
          </w:p>
          <w:p w14:paraId="389029C7" w14:textId="77777777" w:rsidR="002E4077" w:rsidRPr="00D1348B" w:rsidRDefault="007B0740" w:rsidP="002E4077">
            <w:pPr>
              <w:overflowPunct/>
              <w:ind w:right="113" w:firstLineChars="50" w:firstLine="105"/>
              <w:jc w:val="distribute"/>
              <w:rPr>
                <w:rFonts w:hAnsi="Courier New"/>
                <w:szCs w:val="21"/>
              </w:rPr>
            </w:pPr>
            <w:r>
              <w:rPr>
                <w:rFonts w:hAnsi="Courier New" w:hint="eastAsia"/>
              </w:rPr>
              <w:t>連絡</w:t>
            </w:r>
            <w:r w:rsidR="002E4077">
              <w:rPr>
                <w:rFonts w:hAnsi="Courier New" w:hint="eastAsia"/>
              </w:rPr>
              <w:t>先</w:t>
            </w:r>
          </w:p>
        </w:tc>
        <w:tc>
          <w:tcPr>
            <w:tcW w:w="3827" w:type="dxa"/>
            <w:gridSpan w:val="5"/>
            <w:vAlign w:val="center"/>
          </w:tcPr>
          <w:p w14:paraId="0D9F8DFD" w14:textId="77777777" w:rsidR="005807A7" w:rsidRDefault="00AF4118" w:rsidP="005807A7">
            <w:pPr>
              <w:overflowPunct/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父</w:t>
            </w:r>
          </w:p>
          <w:p w14:paraId="3D16DC75" w14:textId="77777777" w:rsidR="00AF4118" w:rsidRPr="00FA415E" w:rsidRDefault="005807A7" w:rsidP="005807A7">
            <w:pPr>
              <w:overflowPunct/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電話</w:t>
            </w:r>
            <w:r>
              <w:rPr>
                <w:rFonts w:hAnsi="Courier New" w:hint="eastAsia"/>
              </w:rPr>
              <w:t xml:space="preserve">番号　　　　</w:t>
            </w:r>
            <w:r>
              <w:rPr>
                <w:rFonts w:hAnsi="Courier New"/>
              </w:rPr>
              <w:t>-</w:t>
            </w:r>
            <w:r>
              <w:rPr>
                <w:rFonts w:hAnsi="Courier New" w:hint="eastAsia"/>
              </w:rPr>
              <w:t xml:space="preserve">　　　　</w:t>
            </w:r>
            <w:r>
              <w:rPr>
                <w:rFonts w:hAnsi="Courier New"/>
              </w:rPr>
              <w:t>-</w:t>
            </w:r>
            <w:r>
              <w:rPr>
                <w:rFonts w:hAnsi="Courier New" w:hint="eastAsia"/>
              </w:rPr>
              <w:t xml:space="preserve">　　　　</w:t>
            </w:r>
          </w:p>
        </w:tc>
        <w:tc>
          <w:tcPr>
            <w:tcW w:w="4395" w:type="dxa"/>
            <w:gridSpan w:val="5"/>
            <w:vAlign w:val="center"/>
          </w:tcPr>
          <w:p w14:paraId="31143B2A" w14:textId="77777777" w:rsidR="00AF4118" w:rsidRPr="00FA415E" w:rsidRDefault="00AF4118" w:rsidP="00840D6A">
            <w:pPr>
              <w:overflowPunct/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母</w:t>
            </w:r>
          </w:p>
          <w:p w14:paraId="702E78BF" w14:textId="77777777" w:rsidR="00AF4118" w:rsidRPr="00FA415E" w:rsidRDefault="00A927F8" w:rsidP="00840D6A">
            <w:pPr>
              <w:ind w:left="113" w:right="113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電話</w:t>
            </w:r>
            <w:r>
              <w:rPr>
                <w:rFonts w:hAnsi="Courier New" w:hint="eastAsia"/>
              </w:rPr>
              <w:t xml:space="preserve">番号　　　　</w:t>
            </w:r>
            <w:r>
              <w:rPr>
                <w:rFonts w:hAnsi="Courier New"/>
              </w:rPr>
              <w:t>-</w:t>
            </w:r>
            <w:r>
              <w:rPr>
                <w:rFonts w:hAnsi="Courier New" w:hint="eastAsia"/>
              </w:rPr>
              <w:t xml:space="preserve">　　　　</w:t>
            </w:r>
            <w:r>
              <w:rPr>
                <w:rFonts w:hAnsi="Courier New"/>
              </w:rPr>
              <w:t>-</w:t>
            </w:r>
            <w:r>
              <w:rPr>
                <w:rFonts w:hAnsi="Courier New" w:hint="eastAsia"/>
              </w:rPr>
              <w:t xml:space="preserve">　　　　</w:t>
            </w:r>
          </w:p>
        </w:tc>
      </w:tr>
      <w:tr w:rsidR="00C555D1" w:rsidRPr="00FA415E" w14:paraId="2C492A53" w14:textId="77777777" w:rsidTr="00C717AA">
        <w:trPr>
          <w:cantSplit/>
          <w:trHeight w:val="1415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EFF4F7D" w14:textId="77777777" w:rsidR="00C555D1" w:rsidRDefault="00C555D1" w:rsidP="002E4077">
            <w:pPr>
              <w:overflowPunct/>
              <w:ind w:right="113" w:firstLineChars="50" w:firstLine="105"/>
              <w:jc w:val="distribute"/>
              <w:rPr>
                <w:rFonts w:hAnsi="Courier New"/>
                <w:szCs w:val="21"/>
              </w:rPr>
            </w:pPr>
            <w:r w:rsidRPr="006B57C8">
              <w:rPr>
                <w:rFonts w:hAnsi="Courier New" w:hint="eastAsia"/>
                <w:szCs w:val="21"/>
              </w:rPr>
              <w:t>上記以外の</w:t>
            </w:r>
          </w:p>
          <w:p w14:paraId="73992DF2" w14:textId="77777777" w:rsidR="00C555D1" w:rsidRPr="006B57C8" w:rsidRDefault="00C555D1" w:rsidP="002E4077">
            <w:pPr>
              <w:overflowPunct/>
              <w:ind w:right="113" w:firstLineChars="50" w:firstLine="105"/>
              <w:jc w:val="distribute"/>
              <w:rPr>
                <w:rFonts w:hAnsi="Courier New"/>
                <w:szCs w:val="21"/>
              </w:rPr>
            </w:pPr>
            <w:r>
              <w:rPr>
                <w:rFonts w:hAnsi="Courier New" w:hint="eastAsia"/>
                <w:szCs w:val="21"/>
              </w:rPr>
              <w:t>連絡先</w:t>
            </w:r>
          </w:p>
        </w:tc>
        <w:tc>
          <w:tcPr>
            <w:tcW w:w="8222" w:type="dxa"/>
            <w:gridSpan w:val="10"/>
            <w:vAlign w:val="bottom"/>
          </w:tcPr>
          <w:p w14:paraId="56849E50" w14:textId="77777777" w:rsidR="00C555D1" w:rsidRDefault="00C555D1" w:rsidP="00C717AA">
            <w:pPr>
              <w:spacing w:line="360" w:lineRule="auto"/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>連絡先（第１）：</w:t>
            </w:r>
            <w:r w:rsidRPr="00481EC1">
              <w:rPr>
                <w:rFonts w:hAnsi="Courier New" w:hint="eastAsia"/>
                <w:u w:val="single"/>
              </w:rPr>
              <w:t xml:space="preserve">電話番号　　　　　</w:t>
            </w:r>
            <w:r w:rsidRPr="00481EC1">
              <w:rPr>
                <w:rFonts w:hAnsi="Courier New"/>
                <w:u w:val="single"/>
              </w:rPr>
              <w:t>-</w:t>
            </w:r>
            <w:r w:rsidRPr="00481EC1">
              <w:rPr>
                <w:rFonts w:hAnsi="Courier New" w:hint="eastAsia"/>
                <w:u w:val="single"/>
              </w:rPr>
              <w:t xml:space="preserve">　　　　　</w:t>
            </w:r>
            <w:r w:rsidRPr="00481EC1">
              <w:rPr>
                <w:rFonts w:hAnsi="Courier New"/>
                <w:u w:val="single"/>
              </w:rPr>
              <w:t>-</w:t>
            </w:r>
            <w:r w:rsidRPr="00481EC1">
              <w:rPr>
                <w:rFonts w:hAnsi="Courier New" w:hint="eastAsia"/>
                <w:u w:val="single"/>
              </w:rPr>
              <w:t xml:space="preserve">　　　　　続柄（　　　　）</w:t>
            </w:r>
          </w:p>
          <w:p w14:paraId="38BA5794" w14:textId="77777777" w:rsidR="00C555D1" w:rsidRDefault="00C555D1" w:rsidP="00C717AA">
            <w:pPr>
              <w:spacing w:line="360" w:lineRule="auto"/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>連絡先（第２）：</w:t>
            </w:r>
            <w:r w:rsidRPr="00481EC1">
              <w:rPr>
                <w:rFonts w:hAnsi="Courier New" w:hint="eastAsia"/>
                <w:u w:val="single"/>
              </w:rPr>
              <w:t xml:space="preserve">電話番号　　　　　</w:t>
            </w:r>
            <w:r w:rsidRPr="00481EC1">
              <w:rPr>
                <w:rFonts w:hAnsi="Courier New"/>
                <w:u w:val="single"/>
              </w:rPr>
              <w:t>-</w:t>
            </w:r>
            <w:r w:rsidRPr="00481EC1">
              <w:rPr>
                <w:rFonts w:hAnsi="Courier New" w:hint="eastAsia"/>
                <w:u w:val="single"/>
              </w:rPr>
              <w:t xml:space="preserve">　　　　　</w:t>
            </w:r>
            <w:r w:rsidRPr="00481EC1">
              <w:rPr>
                <w:rFonts w:hAnsi="Courier New"/>
                <w:u w:val="single"/>
              </w:rPr>
              <w:t>-</w:t>
            </w:r>
            <w:r w:rsidRPr="00481EC1">
              <w:rPr>
                <w:rFonts w:hAnsi="Courier New" w:hint="eastAsia"/>
                <w:u w:val="single"/>
              </w:rPr>
              <w:t xml:space="preserve">　　　　　続柄（　　　　）</w:t>
            </w:r>
          </w:p>
          <w:p w14:paraId="5FBE8D8C" w14:textId="77777777" w:rsidR="00C555D1" w:rsidRPr="00C555D1" w:rsidRDefault="00C555D1" w:rsidP="00C717AA">
            <w:pPr>
              <w:spacing w:line="360" w:lineRule="auto"/>
              <w:ind w:left="113" w:right="113"/>
              <w:rPr>
                <w:rFonts w:hAnsi="Courier New"/>
              </w:rPr>
            </w:pPr>
            <w:r>
              <w:rPr>
                <w:rFonts w:hAnsi="Courier New" w:hint="eastAsia"/>
              </w:rPr>
              <w:t>連絡先（第３）：</w:t>
            </w:r>
            <w:r w:rsidRPr="00481EC1">
              <w:rPr>
                <w:rFonts w:hAnsi="Courier New" w:hint="eastAsia"/>
                <w:u w:val="single"/>
              </w:rPr>
              <w:t xml:space="preserve">電話番号　　　　　</w:t>
            </w:r>
            <w:r w:rsidRPr="00481EC1">
              <w:rPr>
                <w:rFonts w:hAnsi="Courier New"/>
                <w:u w:val="single"/>
              </w:rPr>
              <w:t>-</w:t>
            </w:r>
            <w:r w:rsidRPr="00481EC1">
              <w:rPr>
                <w:rFonts w:hAnsi="Courier New" w:hint="eastAsia"/>
                <w:u w:val="single"/>
              </w:rPr>
              <w:t xml:space="preserve">　　　　　</w:t>
            </w:r>
            <w:r w:rsidRPr="00481EC1">
              <w:rPr>
                <w:rFonts w:hAnsi="Courier New"/>
                <w:u w:val="single"/>
              </w:rPr>
              <w:t>-</w:t>
            </w:r>
            <w:r w:rsidRPr="00481EC1">
              <w:rPr>
                <w:rFonts w:hAnsi="Courier New" w:hint="eastAsia"/>
                <w:u w:val="single"/>
              </w:rPr>
              <w:t xml:space="preserve">　　　　　続柄（　　　　）</w:t>
            </w:r>
          </w:p>
        </w:tc>
      </w:tr>
      <w:tr w:rsidR="002D7187" w:rsidRPr="00FA415E" w14:paraId="7481A299" w14:textId="77777777" w:rsidTr="001757C3">
        <w:trPr>
          <w:cantSplit/>
          <w:trHeight w:val="499"/>
        </w:trPr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14:paraId="0DE96C4D" w14:textId="77777777" w:rsidR="002D7187" w:rsidRDefault="002D7187" w:rsidP="002E4077">
            <w:pPr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家族構成</w:t>
            </w:r>
          </w:p>
          <w:p w14:paraId="4EEC77A6" w14:textId="77777777" w:rsidR="002D7187" w:rsidRPr="00FA415E" w:rsidRDefault="002D7187" w:rsidP="002E4077">
            <w:pPr>
              <w:ind w:left="113" w:right="113"/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（現に同居している世帯員全てを記入）</w:t>
            </w:r>
          </w:p>
        </w:tc>
        <w:tc>
          <w:tcPr>
            <w:tcW w:w="2252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0B7058D" w14:textId="77777777" w:rsidR="002D7187" w:rsidRPr="00FA415E" w:rsidRDefault="002D718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家族氏名</w:t>
            </w:r>
          </w:p>
        </w:tc>
        <w:tc>
          <w:tcPr>
            <w:tcW w:w="717" w:type="dxa"/>
            <w:vMerge w:val="restart"/>
            <w:shd w:val="clear" w:color="auto" w:fill="F2F2F2" w:themeFill="background1" w:themeFillShade="F2"/>
            <w:vAlign w:val="center"/>
          </w:tcPr>
          <w:p w14:paraId="685CE1CA" w14:textId="77777777" w:rsidR="002D7187" w:rsidRPr="00FA415E" w:rsidRDefault="002D718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続柄</w:t>
            </w:r>
          </w:p>
        </w:tc>
        <w:tc>
          <w:tcPr>
            <w:tcW w:w="717" w:type="dxa"/>
            <w:vMerge w:val="restart"/>
            <w:shd w:val="clear" w:color="auto" w:fill="F2F2F2" w:themeFill="background1" w:themeFillShade="F2"/>
            <w:vAlign w:val="center"/>
          </w:tcPr>
          <w:p w14:paraId="4E4EEDFB" w14:textId="77777777" w:rsidR="002D7187" w:rsidRPr="00FA415E" w:rsidRDefault="002D7187">
            <w:pPr>
              <w:overflowPunct/>
              <w:ind w:left="113" w:right="113"/>
              <w:jc w:val="distribute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年齢</w:t>
            </w:r>
          </w:p>
        </w:tc>
        <w:tc>
          <w:tcPr>
            <w:tcW w:w="1275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50C89BB" w14:textId="77777777" w:rsidR="002D7187" w:rsidRPr="00FA415E" w:rsidRDefault="002D7187" w:rsidP="00DE082D">
            <w:pPr>
              <w:overflowPunct/>
              <w:ind w:right="113"/>
              <w:jc w:val="center"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>職業・</w:t>
            </w:r>
          </w:p>
          <w:p w14:paraId="0D0C92B8" w14:textId="77777777" w:rsidR="002D7187" w:rsidRPr="00FA415E" w:rsidRDefault="002D7187" w:rsidP="00DE082D">
            <w:pPr>
              <w:overflowPunct/>
              <w:ind w:right="113"/>
              <w:jc w:val="center"/>
              <w:rPr>
                <w:rFonts w:hAnsi="Courier New"/>
              </w:rPr>
            </w:pPr>
            <w:r w:rsidRPr="00FA415E">
              <w:rPr>
                <w:rFonts w:hAnsi="Courier New"/>
              </w:rPr>
              <w:t>(</w:t>
            </w:r>
            <w:r w:rsidRPr="00FA415E">
              <w:rPr>
                <w:rFonts w:hAnsi="Courier New" w:hint="eastAsia"/>
              </w:rPr>
              <w:t>現</w:t>
            </w:r>
            <w:r w:rsidRPr="00FA415E">
              <w:rPr>
                <w:rFonts w:hAnsi="Courier New"/>
              </w:rPr>
              <w:t>)</w:t>
            </w:r>
            <w:r w:rsidRPr="00FA415E">
              <w:rPr>
                <w:rFonts w:hAnsi="Courier New" w:hint="eastAsia"/>
              </w:rPr>
              <w:t>学年</w:t>
            </w:r>
          </w:p>
        </w:tc>
        <w:tc>
          <w:tcPr>
            <w:tcW w:w="3261" w:type="dxa"/>
            <w:gridSpan w:val="4"/>
            <w:shd w:val="clear" w:color="auto" w:fill="F2F2F2" w:themeFill="background1" w:themeFillShade="F2"/>
            <w:vAlign w:val="center"/>
          </w:tcPr>
          <w:p w14:paraId="366550C5" w14:textId="77777777" w:rsidR="002D7187" w:rsidRPr="00FA415E" w:rsidRDefault="00D46C67" w:rsidP="00DE082D">
            <w:pPr>
              <w:overflowPunct/>
              <w:ind w:right="113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利用基準</w:t>
            </w:r>
            <w:r w:rsidR="002D7187" w:rsidRPr="00FA415E">
              <w:rPr>
                <w:rFonts w:hAnsi="Courier New" w:hint="eastAsia"/>
              </w:rPr>
              <w:t>の区分</w:t>
            </w:r>
            <w:r w:rsidR="002D7187" w:rsidRPr="00FA415E">
              <w:rPr>
                <w:rFonts w:hAnsi="Courier New"/>
              </w:rPr>
              <w:t>(</w:t>
            </w:r>
            <w:r w:rsidR="002D7187" w:rsidRPr="00FA415E">
              <w:rPr>
                <w:rFonts w:hAnsi="Courier New" w:hint="eastAsia"/>
              </w:rPr>
              <w:t>該当に○</w:t>
            </w:r>
            <w:r w:rsidR="002D7187" w:rsidRPr="00FA415E">
              <w:rPr>
                <w:rFonts w:hAnsi="Courier New"/>
              </w:rPr>
              <w:t>)</w:t>
            </w:r>
          </w:p>
          <w:p w14:paraId="67D86AAF" w14:textId="77777777" w:rsidR="002D7187" w:rsidRPr="00FA415E" w:rsidRDefault="002D7187" w:rsidP="00DE082D">
            <w:pPr>
              <w:overflowPunct/>
              <w:ind w:right="113"/>
              <w:jc w:val="center"/>
              <w:rPr>
                <w:rFonts w:hAnsi="Courier New"/>
                <w:sz w:val="20"/>
              </w:rPr>
            </w:pPr>
            <w:r>
              <w:rPr>
                <w:rFonts w:hAnsi="Courier New"/>
                <w:sz w:val="20"/>
              </w:rPr>
              <w:t>(</w:t>
            </w:r>
            <w:r w:rsidRPr="00027874">
              <w:rPr>
                <w:rFonts w:hAnsi="Courier New" w:hint="eastAsia"/>
                <w:b/>
                <w:sz w:val="20"/>
              </w:rPr>
              <w:t>証する添付資料が必要</w:t>
            </w:r>
            <w:r>
              <w:rPr>
                <w:rFonts w:hAnsi="Courier New"/>
                <w:sz w:val="20"/>
              </w:rPr>
              <w:t>)</w:t>
            </w:r>
          </w:p>
        </w:tc>
      </w:tr>
      <w:tr w:rsidR="002D7187" w:rsidRPr="00FA415E" w14:paraId="1AB52A77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2C47BE6B" w14:textId="77777777" w:rsidR="002D7187" w:rsidRPr="00FA415E" w:rsidRDefault="002D7187" w:rsidP="00D1348B">
            <w:pPr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Merge/>
            <w:shd w:val="clear" w:color="auto" w:fill="F2F2F2" w:themeFill="background1" w:themeFillShade="F2"/>
          </w:tcPr>
          <w:p w14:paraId="5760EC01" w14:textId="77777777" w:rsidR="002D7187" w:rsidRPr="00FA415E" w:rsidRDefault="002D7187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  <w:tc>
          <w:tcPr>
            <w:tcW w:w="717" w:type="dxa"/>
            <w:vMerge/>
            <w:shd w:val="clear" w:color="auto" w:fill="F2F2F2" w:themeFill="background1" w:themeFillShade="F2"/>
          </w:tcPr>
          <w:p w14:paraId="3C4ADA19" w14:textId="77777777" w:rsidR="002D7187" w:rsidRPr="00FA415E" w:rsidRDefault="002D7187">
            <w:pPr>
              <w:rPr>
                <w:rFonts w:hAnsi="Courier New"/>
              </w:rPr>
            </w:pPr>
          </w:p>
        </w:tc>
        <w:tc>
          <w:tcPr>
            <w:tcW w:w="717" w:type="dxa"/>
            <w:vMerge/>
            <w:shd w:val="clear" w:color="auto" w:fill="F2F2F2" w:themeFill="background1" w:themeFillShade="F2"/>
          </w:tcPr>
          <w:p w14:paraId="1E9DD4F7" w14:textId="77777777" w:rsidR="002D7187" w:rsidRPr="00FA415E" w:rsidRDefault="002D7187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  <w:tc>
          <w:tcPr>
            <w:tcW w:w="1275" w:type="dxa"/>
            <w:gridSpan w:val="2"/>
            <w:vMerge/>
            <w:shd w:val="clear" w:color="auto" w:fill="F2F2F2" w:themeFill="background1" w:themeFillShade="F2"/>
          </w:tcPr>
          <w:p w14:paraId="27FFC014" w14:textId="77777777" w:rsidR="002D7187" w:rsidRPr="00FA415E" w:rsidRDefault="002D7187">
            <w:pPr>
              <w:rPr>
                <w:rFonts w:hAnsi="Courier New"/>
              </w:rPr>
            </w:pPr>
          </w:p>
        </w:tc>
        <w:tc>
          <w:tcPr>
            <w:tcW w:w="815" w:type="dxa"/>
            <w:shd w:val="clear" w:color="auto" w:fill="F2F2F2" w:themeFill="background1" w:themeFillShade="F2"/>
            <w:vAlign w:val="center"/>
          </w:tcPr>
          <w:p w14:paraId="19788986" w14:textId="77777777" w:rsidR="002D7187" w:rsidRPr="00FA415E" w:rsidRDefault="00A719FD" w:rsidP="00A719FD">
            <w:pPr>
              <w:jc w:val="center"/>
              <w:rPr>
                <w:rFonts w:hAnsi="Courier New"/>
                <w:sz w:val="18"/>
                <w:szCs w:val="18"/>
              </w:rPr>
            </w:pPr>
            <w:r>
              <w:rPr>
                <w:rFonts w:hAnsi="Courier New" w:hint="eastAsia"/>
                <w:sz w:val="18"/>
                <w:szCs w:val="18"/>
              </w:rPr>
              <w:t>就労</w:t>
            </w:r>
          </w:p>
        </w:tc>
        <w:tc>
          <w:tcPr>
            <w:tcW w:w="815" w:type="dxa"/>
            <w:shd w:val="clear" w:color="auto" w:fill="F2F2F2" w:themeFill="background1" w:themeFillShade="F2"/>
            <w:vAlign w:val="center"/>
          </w:tcPr>
          <w:p w14:paraId="40408D61" w14:textId="77777777" w:rsidR="002D7187" w:rsidRPr="00FA415E" w:rsidRDefault="006A5446" w:rsidP="006A5446">
            <w:pPr>
              <w:jc w:val="center"/>
              <w:rPr>
                <w:rFonts w:hAnsi="Courier New"/>
                <w:sz w:val="18"/>
                <w:szCs w:val="18"/>
              </w:rPr>
            </w:pPr>
            <w:r>
              <w:rPr>
                <w:rFonts w:hAnsi="Courier New" w:hint="eastAsia"/>
                <w:sz w:val="18"/>
                <w:szCs w:val="18"/>
              </w:rPr>
              <w:t>出産</w:t>
            </w:r>
          </w:p>
        </w:tc>
        <w:tc>
          <w:tcPr>
            <w:tcW w:w="815" w:type="dxa"/>
            <w:shd w:val="clear" w:color="auto" w:fill="F2F2F2" w:themeFill="background1" w:themeFillShade="F2"/>
            <w:vAlign w:val="center"/>
          </w:tcPr>
          <w:p w14:paraId="077CA8D2" w14:textId="77777777" w:rsidR="00381F5D" w:rsidRDefault="00381F5D" w:rsidP="00381F5D">
            <w:pPr>
              <w:jc w:val="center"/>
              <w:rPr>
                <w:rFonts w:hAnsi="Courier New"/>
                <w:sz w:val="18"/>
                <w:szCs w:val="18"/>
              </w:rPr>
            </w:pPr>
            <w:r>
              <w:rPr>
                <w:rFonts w:hAnsi="Courier New" w:hint="eastAsia"/>
                <w:sz w:val="18"/>
                <w:szCs w:val="18"/>
              </w:rPr>
              <w:t>疾病・</w:t>
            </w:r>
          </w:p>
          <w:p w14:paraId="546526F3" w14:textId="77777777" w:rsidR="002D7187" w:rsidRPr="00FA415E" w:rsidRDefault="00381F5D" w:rsidP="00381F5D">
            <w:pPr>
              <w:jc w:val="center"/>
              <w:rPr>
                <w:rFonts w:hAnsi="Courier New"/>
                <w:sz w:val="18"/>
                <w:szCs w:val="18"/>
              </w:rPr>
            </w:pPr>
            <w:r>
              <w:rPr>
                <w:rFonts w:hAnsi="Courier New" w:hint="eastAsia"/>
                <w:sz w:val="18"/>
                <w:szCs w:val="18"/>
              </w:rPr>
              <w:t>介護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7942DFD" w14:textId="77777777" w:rsidR="002D7187" w:rsidRPr="00FA415E" w:rsidRDefault="00BA7C75" w:rsidP="00BA7C75">
            <w:pPr>
              <w:jc w:val="center"/>
              <w:rPr>
                <w:rFonts w:hAnsi="Courier New"/>
                <w:sz w:val="18"/>
                <w:szCs w:val="18"/>
              </w:rPr>
            </w:pPr>
            <w:r>
              <w:rPr>
                <w:rFonts w:hAnsi="Courier New" w:hint="eastAsia"/>
                <w:sz w:val="18"/>
                <w:szCs w:val="18"/>
              </w:rPr>
              <w:t>就学</w:t>
            </w:r>
          </w:p>
        </w:tc>
      </w:tr>
      <w:tr w:rsidR="002D7187" w:rsidRPr="00FA415E" w14:paraId="076F23F7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332ACBC2" w14:textId="77777777" w:rsidR="002D7187" w:rsidRPr="00FA415E" w:rsidRDefault="002D7187" w:rsidP="00D1348B">
            <w:pPr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0BD7919E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67FA2074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01BBFBFA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1275" w:type="dxa"/>
            <w:gridSpan w:val="2"/>
            <w:vAlign w:val="center"/>
          </w:tcPr>
          <w:p w14:paraId="23BE66A3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5A743343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36DF7D16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36CE967A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2E6F85DC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633535EA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4DC36271" w14:textId="77777777" w:rsidR="002D7187" w:rsidRPr="00FA415E" w:rsidRDefault="002D7187" w:rsidP="00D1348B">
            <w:pPr>
              <w:overflowPunct/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5BA46D3B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4DFF44A7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54F99ACD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1275" w:type="dxa"/>
            <w:gridSpan w:val="2"/>
            <w:vAlign w:val="center"/>
          </w:tcPr>
          <w:p w14:paraId="06B4860A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5686DFC2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0F43032D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18DD85D4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0563DD80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1AF5FC46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0B62379D" w14:textId="77777777" w:rsidR="002D7187" w:rsidRPr="00FA415E" w:rsidRDefault="002D7187" w:rsidP="00D1348B">
            <w:pPr>
              <w:overflowPunct/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51FC4133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555E2016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1701CEAD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1275" w:type="dxa"/>
            <w:gridSpan w:val="2"/>
            <w:vAlign w:val="center"/>
          </w:tcPr>
          <w:p w14:paraId="3B627ECA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4CA6F136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3B8078B0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4AA2CA22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62315E27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13C710A2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69DBD7CD" w14:textId="77777777" w:rsidR="002D7187" w:rsidRPr="00FA415E" w:rsidRDefault="002D7187" w:rsidP="00D1348B">
            <w:pPr>
              <w:overflowPunct/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31F2D387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4BA9A5C7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4649A4ED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1275" w:type="dxa"/>
            <w:gridSpan w:val="2"/>
            <w:vAlign w:val="center"/>
          </w:tcPr>
          <w:p w14:paraId="1248E594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119C0B34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2A66725B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373DC3D5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578E93C0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7ABB9763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56D5CF32" w14:textId="77777777" w:rsidR="002D7187" w:rsidRPr="00FA415E" w:rsidRDefault="002D7187" w:rsidP="00D1348B">
            <w:pPr>
              <w:overflowPunct/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637AA1C8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729D4FB8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18082C6C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1275" w:type="dxa"/>
            <w:gridSpan w:val="2"/>
            <w:vAlign w:val="center"/>
          </w:tcPr>
          <w:p w14:paraId="0C9CF857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7CEFD18E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tcBorders>
              <w:bottom w:val="single" w:sz="6" w:space="0" w:color="auto"/>
            </w:tcBorders>
            <w:vAlign w:val="center"/>
          </w:tcPr>
          <w:p w14:paraId="17473E62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2330EA94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26A3F35A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3757808B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09ABAD0D" w14:textId="77777777" w:rsidR="002D7187" w:rsidRPr="00FA415E" w:rsidRDefault="002D7187" w:rsidP="00D1348B">
            <w:pPr>
              <w:overflowPunct/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1A1A7769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0463A6A7" w14:textId="77777777" w:rsidR="002D7187" w:rsidRPr="00FA415E" w:rsidRDefault="002D7187" w:rsidP="007B0740">
            <w:pPr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717" w:type="dxa"/>
            <w:vAlign w:val="center"/>
          </w:tcPr>
          <w:p w14:paraId="7DFD0E49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  <w:r w:rsidRPr="00FA415E">
              <w:rPr>
                <w:rFonts w:hAnsi="Courier New" w:hint="eastAsia"/>
              </w:rPr>
              <w:t xml:space="preserve">　</w:t>
            </w:r>
          </w:p>
        </w:tc>
        <w:tc>
          <w:tcPr>
            <w:tcW w:w="1275" w:type="dxa"/>
            <w:gridSpan w:val="2"/>
            <w:vAlign w:val="center"/>
          </w:tcPr>
          <w:p w14:paraId="7019FA82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2FAC2DF6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tcBorders>
              <w:top w:val="single" w:sz="6" w:space="0" w:color="auto"/>
            </w:tcBorders>
            <w:vAlign w:val="center"/>
          </w:tcPr>
          <w:p w14:paraId="7B6BFD05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78D6B408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5FC583A0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2141436F" w14:textId="77777777" w:rsidTr="001757C3">
        <w:trPr>
          <w:cantSplit/>
          <w:trHeight w:val="499"/>
        </w:trPr>
        <w:tc>
          <w:tcPr>
            <w:tcW w:w="1843" w:type="dxa"/>
            <w:vMerge/>
            <w:shd w:val="clear" w:color="auto" w:fill="F2F2F2" w:themeFill="background1" w:themeFillShade="F2"/>
          </w:tcPr>
          <w:p w14:paraId="32EB3228" w14:textId="77777777" w:rsidR="002D7187" w:rsidRPr="00FA415E" w:rsidRDefault="002D7187" w:rsidP="00D1348B">
            <w:pPr>
              <w:overflowPunct/>
              <w:ind w:left="113" w:right="113"/>
              <w:jc w:val="left"/>
              <w:rPr>
                <w:rFonts w:hAnsi="Courier New"/>
              </w:rPr>
            </w:pPr>
          </w:p>
        </w:tc>
        <w:tc>
          <w:tcPr>
            <w:tcW w:w="2252" w:type="dxa"/>
            <w:gridSpan w:val="2"/>
            <w:vAlign w:val="center"/>
          </w:tcPr>
          <w:p w14:paraId="03F00453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717" w:type="dxa"/>
            <w:vAlign w:val="center"/>
          </w:tcPr>
          <w:p w14:paraId="29E284D3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717" w:type="dxa"/>
            <w:vAlign w:val="center"/>
          </w:tcPr>
          <w:p w14:paraId="720E4D9E" w14:textId="77777777" w:rsidR="002D7187" w:rsidRPr="00FA415E" w:rsidRDefault="002D7187" w:rsidP="007B0740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Ansi="Courier New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9C4A4BB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77F056FF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5A467643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5" w:type="dxa"/>
            <w:vAlign w:val="center"/>
          </w:tcPr>
          <w:p w14:paraId="5C33CB78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  <w:tc>
          <w:tcPr>
            <w:tcW w:w="816" w:type="dxa"/>
            <w:vAlign w:val="center"/>
          </w:tcPr>
          <w:p w14:paraId="4A11A059" w14:textId="77777777" w:rsidR="002D7187" w:rsidRPr="00FA415E" w:rsidRDefault="002D7187" w:rsidP="007B0740">
            <w:pPr>
              <w:rPr>
                <w:rFonts w:hAnsi="Courier New"/>
              </w:rPr>
            </w:pPr>
          </w:p>
        </w:tc>
      </w:tr>
      <w:tr w:rsidR="002D7187" w:rsidRPr="00FA415E" w14:paraId="33B30FB8" w14:textId="77777777" w:rsidTr="001757C3">
        <w:trPr>
          <w:cantSplit/>
          <w:trHeight w:val="499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FC4CFA4" w14:textId="77777777" w:rsidR="002D7187" w:rsidRPr="00725228" w:rsidRDefault="002D7187" w:rsidP="001757C3">
            <w:pPr>
              <w:overflowPunct/>
              <w:ind w:left="113" w:right="113"/>
              <w:jc w:val="distribute"/>
              <w:rPr>
                <w:rFonts w:hAnsi="Courier New"/>
                <w:sz w:val="20"/>
                <w:szCs w:val="18"/>
              </w:rPr>
            </w:pPr>
            <w:r w:rsidRPr="00725228">
              <w:rPr>
                <w:rFonts w:hAnsi="Courier New" w:hint="eastAsia"/>
                <w:sz w:val="20"/>
                <w:szCs w:val="18"/>
              </w:rPr>
              <w:t>生活保護の適用</w:t>
            </w:r>
          </w:p>
        </w:tc>
        <w:tc>
          <w:tcPr>
            <w:tcW w:w="3686" w:type="dxa"/>
            <w:gridSpan w:val="4"/>
            <w:vAlign w:val="center"/>
          </w:tcPr>
          <w:p w14:paraId="1C5EAA03" w14:textId="77777777" w:rsidR="002D7187" w:rsidRPr="00725228" w:rsidRDefault="00D11935" w:rsidP="00725228">
            <w:pPr>
              <w:pStyle w:val="a7"/>
              <w:tabs>
                <w:tab w:val="clear" w:pos="4252"/>
                <w:tab w:val="clear" w:pos="8504"/>
              </w:tabs>
              <w:snapToGrid/>
              <w:ind w:left="113" w:right="113"/>
              <w:jc w:val="center"/>
              <w:rPr>
                <w:rFonts w:hAnsi="Courier New"/>
                <w:sz w:val="20"/>
                <w:szCs w:val="18"/>
              </w:rPr>
            </w:pPr>
            <w:r>
              <w:rPr>
                <w:rFonts w:hAnsi="Courier New" w:hint="eastAsia"/>
                <w:sz w:val="20"/>
                <w:szCs w:val="18"/>
              </w:rPr>
              <w:t xml:space="preserve">　適用有</w:t>
            </w:r>
            <w:r w:rsidR="00725228" w:rsidRPr="00725228">
              <w:rPr>
                <w:rFonts w:hAnsi="Courier New" w:hint="eastAsia"/>
                <w:sz w:val="20"/>
                <w:szCs w:val="18"/>
              </w:rPr>
              <w:t xml:space="preserve">　・　適用</w:t>
            </w:r>
            <w:r>
              <w:rPr>
                <w:rFonts w:hAnsi="Courier New" w:hint="eastAsia"/>
                <w:sz w:val="20"/>
                <w:szCs w:val="18"/>
              </w:rPr>
              <w:t>無</w:t>
            </w:r>
            <w:r w:rsidR="00C8160A">
              <w:rPr>
                <w:rFonts w:hAnsi="Courier New" w:hint="eastAsia"/>
                <w:sz w:val="20"/>
                <w:szCs w:val="18"/>
              </w:rPr>
              <w:t xml:space="preserve">　</w:t>
            </w:r>
          </w:p>
        </w:tc>
        <w:tc>
          <w:tcPr>
            <w:tcW w:w="2090" w:type="dxa"/>
            <w:gridSpan w:val="3"/>
            <w:shd w:val="clear" w:color="auto" w:fill="F2F2F2" w:themeFill="background1" w:themeFillShade="F2"/>
            <w:vAlign w:val="center"/>
          </w:tcPr>
          <w:p w14:paraId="76ACE9FC" w14:textId="77777777" w:rsidR="002D7187" w:rsidRPr="00725228" w:rsidRDefault="002D7187" w:rsidP="002D7187">
            <w:pPr>
              <w:ind w:left="113" w:right="113"/>
              <w:rPr>
                <w:rFonts w:hAnsi="Courier New"/>
                <w:sz w:val="20"/>
                <w:szCs w:val="18"/>
              </w:rPr>
            </w:pPr>
            <w:r w:rsidRPr="00725228">
              <w:rPr>
                <w:rFonts w:hAnsi="Courier New" w:hint="eastAsia"/>
                <w:sz w:val="20"/>
                <w:szCs w:val="18"/>
              </w:rPr>
              <w:t>ひとり親世帯の該当</w:t>
            </w:r>
          </w:p>
        </w:tc>
        <w:tc>
          <w:tcPr>
            <w:tcW w:w="2446" w:type="dxa"/>
            <w:gridSpan w:val="3"/>
            <w:vAlign w:val="center"/>
          </w:tcPr>
          <w:p w14:paraId="629971E3" w14:textId="77777777" w:rsidR="002D7187" w:rsidRPr="00725228" w:rsidRDefault="00D11935" w:rsidP="00725228">
            <w:pPr>
              <w:ind w:left="113" w:right="113"/>
              <w:jc w:val="center"/>
              <w:rPr>
                <w:rFonts w:hAnsi="Courier New"/>
                <w:sz w:val="20"/>
                <w:szCs w:val="18"/>
              </w:rPr>
            </w:pPr>
            <w:r>
              <w:rPr>
                <w:rFonts w:hAnsi="Courier New" w:hint="eastAsia"/>
                <w:sz w:val="20"/>
                <w:szCs w:val="18"/>
              </w:rPr>
              <w:t xml:space="preserve">　該当有　</w:t>
            </w:r>
            <w:r w:rsidR="00725228" w:rsidRPr="00725228">
              <w:rPr>
                <w:rFonts w:hAnsi="Courier New" w:hint="eastAsia"/>
                <w:sz w:val="20"/>
                <w:szCs w:val="18"/>
              </w:rPr>
              <w:t>・</w:t>
            </w:r>
            <w:r>
              <w:rPr>
                <w:rFonts w:hAnsi="Courier New" w:hint="eastAsia"/>
                <w:sz w:val="20"/>
                <w:szCs w:val="18"/>
              </w:rPr>
              <w:t xml:space="preserve">　該当無　</w:t>
            </w:r>
          </w:p>
        </w:tc>
      </w:tr>
      <w:tr w:rsidR="00347924" w:rsidRPr="00FA415E" w14:paraId="7CAB06BD" w14:textId="77777777" w:rsidTr="001757C3">
        <w:trPr>
          <w:cantSplit/>
          <w:trHeight w:val="364"/>
        </w:trPr>
        <w:tc>
          <w:tcPr>
            <w:tcW w:w="184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6EE227" w14:textId="77777777" w:rsidR="00855D91" w:rsidRPr="00855D91" w:rsidRDefault="002E4077" w:rsidP="00C8160A">
            <w:pPr>
              <w:overflowPunct/>
              <w:ind w:left="113" w:right="113"/>
              <w:jc w:val="distribute"/>
              <w:rPr>
                <w:rFonts w:hAnsi="Courier New"/>
                <w:kern w:val="0"/>
              </w:rPr>
            </w:pPr>
            <w:r w:rsidRPr="002D7187">
              <w:rPr>
                <w:rFonts w:hAnsi="Courier New" w:hint="eastAsia"/>
                <w:kern w:val="0"/>
              </w:rPr>
              <w:t>備考</w:t>
            </w:r>
          </w:p>
        </w:tc>
        <w:tc>
          <w:tcPr>
            <w:tcW w:w="8222" w:type="dxa"/>
            <w:gridSpan w:val="10"/>
            <w:tcBorders>
              <w:bottom w:val="single" w:sz="12" w:space="0" w:color="auto"/>
            </w:tcBorders>
            <w:vAlign w:val="center"/>
          </w:tcPr>
          <w:p w14:paraId="73E6E9FA" w14:textId="77777777" w:rsidR="00347924" w:rsidRPr="00FA415E" w:rsidRDefault="00347924" w:rsidP="00725228">
            <w:pPr>
              <w:pStyle w:val="a7"/>
              <w:tabs>
                <w:tab w:val="clear" w:pos="4252"/>
                <w:tab w:val="clear" w:pos="8504"/>
              </w:tabs>
              <w:overflowPunct/>
              <w:snapToGrid/>
              <w:ind w:right="113"/>
              <w:rPr>
                <w:rFonts w:hAnsi="Courier New"/>
              </w:rPr>
            </w:pPr>
          </w:p>
        </w:tc>
      </w:tr>
    </w:tbl>
    <w:p w14:paraId="482E88A8" w14:textId="77777777" w:rsidR="00FB6A1C" w:rsidRPr="001757C3" w:rsidRDefault="00FB6A1C">
      <w:pPr>
        <w:rPr>
          <w:rFonts w:hAnsi="Courier New"/>
          <w:sz w:val="20"/>
          <w:szCs w:val="18"/>
        </w:rPr>
      </w:pPr>
    </w:p>
    <w:p w14:paraId="3C3D6295" w14:textId="77777777" w:rsidR="009F4341" w:rsidRPr="00FA415E" w:rsidRDefault="009F4341">
      <w:pPr>
        <w:rPr>
          <w:rFonts w:hAnsi="Courier New"/>
        </w:rPr>
      </w:pPr>
      <w:r w:rsidRPr="00FA415E">
        <w:rPr>
          <w:rFonts w:hAnsi="Courier New" w:hint="eastAsia"/>
        </w:rPr>
        <w:t xml:space="preserve">　</w:t>
      </w:r>
      <w:r w:rsidR="007E5404" w:rsidRPr="00FA415E">
        <w:rPr>
          <w:rFonts w:hAnsi="Courier New" w:hint="eastAsia"/>
        </w:rPr>
        <w:t>裏面の注意事項に留意しながら、</w:t>
      </w:r>
      <w:r w:rsidRPr="00FA415E">
        <w:rPr>
          <w:rFonts w:hAnsi="Courier New" w:hint="eastAsia"/>
        </w:rPr>
        <w:t>上記記載内容に</w:t>
      </w:r>
      <w:r w:rsidR="007E5404" w:rsidRPr="00FA415E">
        <w:rPr>
          <w:rFonts w:hAnsi="Courier New" w:hint="eastAsia"/>
        </w:rPr>
        <w:t>基づいて</w:t>
      </w:r>
      <w:r w:rsidRPr="00FA415E">
        <w:rPr>
          <w:rFonts w:hAnsi="Courier New" w:hint="eastAsia"/>
        </w:rPr>
        <w:t>放課後児童クラブ</w:t>
      </w:r>
      <w:r w:rsidR="006F5C4E">
        <w:rPr>
          <w:rFonts w:hAnsi="Courier New" w:hint="eastAsia"/>
        </w:rPr>
        <w:t>の利用</w:t>
      </w:r>
      <w:r w:rsidRPr="00FA415E">
        <w:rPr>
          <w:rFonts w:hAnsi="Courier New" w:hint="eastAsia"/>
        </w:rPr>
        <w:t>を</w:t>
      </w:r>
      <w:r w:rsidR="007E5404" w:rsidRPr="00FA415E">
        <w:rPr>
          <w:rFonts w:hAnsi="Courier New" w:hint="eastAsia"/>
        </w:rPr>
        <w:t>申し込みます</w:t>
      </w:r>
      <w:r w:rsidR="00CD2B2D" w:rsidRPr="00FA415E">
        <w:rPr>
          <w:rFonts w:hAnsi="Courier New" w:hint="eastAsia"/>
        </w:rPr>
        <w:t>。</w:t>
      </w:r>
    </w:p>
    <w:p w14:paraId="19FBC7E5" w14:textId="77777777" w:rsidR="00FB6A1C" w:rsidRPr="00FA415E" w:rsidRDefault="00C415FD" w:rsidP="00725228">
      <w:pPr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725228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  <w:r w:rsidR="00CD2B2D" w:rsidRPr="00FA415E">
        <w:rPr>
          <w:rFonts w:hAnsi="Courier New" w:hint="eastAsia"/>
        </w:rPr>
        <w:t xml:space="preserve">年　</w:t>
      </w:r>
      <w:r w:rsidR="00E5517C" w:rsidRPr="00FA415E">
        <w:rPr>
          <w:rFonts w:hAnsi="Courier New" w:hint="eastAsia"/>
        </w:rPr>
        <w:t xml:space="preserve">　</w:t>
      </w:r>
      <w:r w:rsidR="00CD2B2D" w:rsidRPr="00FA415E">
        <w:rPr>
          <w:rFonts w:hAnsi="Courier New" w:hint="eastAsia"/>
        </w:rPr>
        <w:t xml:space="preserve">　月</w:t>
      </w:r>
      <w:r w:rsidR="00E5517C" w:rsidRPr="00FA415E">
        <w:rPr>
          <w:rFonts w:hAnsi="Courier New" w:hint="eastAsia"/>
        </w:rPr>
        <w:t xml:space="preserve">　</w:t>
      </w:r>
      <w:r w:rsidR="00CD2B2D" w:rsidRPr="00FA415E">
        <w:rPr>
          <w:rFonts w:hAnsi="Courier New" w:hint="eastAsia"/>
        </w:rPr>
        <w:t xml:space="preserve">　　日</w:t>
      </w:r>
    </w:p>
    <w:p w14:paraId="6B3066E5" w14:textId="77777777" w:rsidR="00FB6A1C" w:rsidRPr="00FA415E" w:rsidRDefault="00CD2B2D" w:rsidP="00725228">
      <w:pPr>
        <w:ind w:right="420" w:firstLineChars="2700" w:firstLine="5670"/>
        <w:rPr>
          <w:rFonts w:hAnsi="Courier New"/>
          <w:u w:val="single"/>
        </w:rPr>
      </w:pPr>
      <w:r w:rsidRPr="00FA415E">
        <w:rPr>
          <w:rFonts w:hAnsi="Courier New" w:hint="eastAsia"/>
          <w:u w:val="single"/>
        </w:rPr>
        <w:t xml:space="preserve">保護者氏名　　　　　　　　　　　　　　</w:t>
      </w:r>
    </w:p>
    <w:p w14:paraId="3AE83CB4" w14:textId="77777777" w:rsidR="00725228" w:rsidRDefault="0018445C" w:rsidP="00D11935">
      <w:pPr>
        <w:ind w:left="180" w:hangingChars="100" w:hanging="180"/>
        <w:rPr>
          <w:sz w:val="18"/>
          <w:szCs w:val="16"/>
        </w:rPr>
      </w:pPr>
      <w:r w:rsidRPr="00725228">
        <w:rPr>
          <w:rFonts w:hint="eastAsia"/>
          <w:sz w:val="18"/>
          <w:szCs w:val="16"/>
        </w:rPr>
        <w:t>※</w:t>
      </w:r>
      <w:r w:rsidR="00E5517C" w:rsidRPr="00725228">
        <w:rPr>
          <w:rFonts w:hint="eastAsia"/>
          <w:sz w:val="18"/>
          <w:szCs w:val="16"/>
        </w:rPr>
        <w:t>お預かりした個人情報は、</w:t>
      </w:r>
      <w:r w:rsidR="0095702F">
        <w:rPr>
          <w:rFonts w:hint="eastAsia"/>
          <w:sz w:val="18"/>
          <w:szCs w:val="16"/>
        </w:rPr>
        <w:t>放課後</w:t>
      </w:r>
      <w:r w:rsidR="00725228" w:rsidRPr="00725228">
        <w:rPr>
          <w:rFonts w:hint="eastAsia"/>
          <w:sz w:val="18"/>
          <w:szCs w:val="16"/>
        </w:rPr>
        <w:t>児童クラブ</w:t>
      </w:r>
      <w:r w:rsidR="007B6213" w:rsidRPr="00725228">
        <w:rPr>
          <w:rFonts w:hint="eastAsia"/>
          <w:sz w:val="18"/>
          <w:szCs w:val="16"/>
        </w:rPr>
        <w:t>の</w:t>
      </w:r>
      <w:r w:rsidR="00E5517C" w:rsidRPr="00725228">
        <w:rPr>
          <w:rFonts w:hint="eastAsia"/>
          <w:sz w:val="18"/>
          <w:szCs w:val="16"/>
        </w:rPr>
        <w:t>適正な</w:t>
      </w:r>
      <w:r w:rsidR="007B6213" w:rsidRPr="00725228">
        <w:rPr>
          <w:rFonts w:hint="eastAsia"/>
          <w:sz w:val="18"/>
          <w:szCs w:val="16"/>
        </w:rPr>
        <w:t>運営</w:t>
      </w:r>
      <w:r w:rsidR="00E5517C" w:rsidRPr="00725228">
        <w:rPr>
          <w:rFonts w:hint="eastAsia"/>
          <w:sz w:val="18"/>
          <w:szCs w:val="16"/>
        </w:rPr>
        <w:t>のためにのみ使い、</w:t>
      </w:r>
      <w:r w:rsidR="00725228" w:rsidRPr="00725228">
        <w:rPr>
          <w:rFonts w:hint="eastAsia"/>
          <w:sz w:val="18"/>
          <w:szCs w:val="16"/>
        </w:rPr>
        <w:t>それ以外の目的では使用しません</w:t>
      </w:r>
    </w:p>
    <w:tbl>
      <w:tblPr>
        <w:tblStyle w:val="af3"/>
        <w:tblW w:w="0" w:type="auto"/>
        <w:tblInd w:w="220" w:type="dxa"/>
        <w:tblLook w:val="04A0" w:firstRow="1" w:lastRow="0" w:firstColumn="1" w:lastColumn="0" w:noHBand="0" w:noVBand="1"/>
      </w:tblPr>
      <w:tblGrid>
        <w:gridCol w:w="1693"/>
        <w:gridCol w:w="1889"/>
        <w:gridCol w:w="3083"/>
        <w:gridCol w:w="1287"/>
        <w:gridCol w:w="2022"/>
      </w:tblGrid>
      <w:tr w:rsidR="00D11935" w14:paraId="319641BE" w14:textId="77777777" w:rsidTr="000F4CFB">
        <w:tc>
          <w:tcPr>
            <w:tcW w:w="3582" w:type="dxa"/>
            <w:gridSpan w:val="2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B680CC" w14:textId="77777777" w:rsidR="00D11935" w:rsidRDefault="00D11935" w:rsidP="001757C3">
            <w:pPr>
              <w:ind w:left="113" w:right="113"/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担当課記載欄</w:t>
            </w:r>
          </w:p>
        </w:tc>
        <w:tc>
          <w:tcPr>
            <w:tcW w:w="3083" w:type="dxa"/>
            <w:tcBorders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77F2D7" w14:textId="77777777" w:rsidR="00D11935" w:rsidRDefault="00D11935" w:rsidP="001757C3">
            <w:pPr>
              <w:ind w:left="113" w:right="113"/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処理状況</w:t>
            </w:r>
          </w:p>
        </w:tc>
        <w:tc>
          <w:tcPr>
            <w:tcW w:w="1287" w:type="dxa"/>
            <w:vMerge w:val="restart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AC0F0D" w14:textId="77777777" w:rsidR="00D11935" w:rsidRDefault="00D11935" w:rsidP="001757C3">
            <w:pPr>
              <w:ind w:left="113" w:right="113"/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受付</w:t>
            </w:r>
          </w:p>
        </w:tc>
        <w:tc>
          <w:tcPr>
            <w:tcW w:w="2022" w:type="dxa"/>
            <w:vMerge w:val="restart"/>
            <w:tcBorders>
              <w:left w:val="single" w:sz="6" w:space="0" w:color="auto"/>
            </w:tcBorders>
            <w:vAlign w:val="center"/>
          </w:tcPr>
          <w:p w14:paraId="73CA43C1" w14:textId="77777777" w:rsidR="00D11935" w:rsidRDefault="00D11935" w:rsidP="00D11935">
            <w:pPr>
              <w:jc w:val="center"/>
              <w:rPr>
                <w:sz w:val="22"/>
                <w:szCs w:val="21"/>
              </w:rPr>
            </w:pPr>
          </w:p>
        </w:tc>
      </w:tr>
      <w:tr w:rsidR="00D11935" w14:paraId="0C3E3806" w14:textId="77777777" w:rsidTr="000F4CFB">
        <w:trPr>
          <w:trHeight w:val="340"/>
        </w:trPr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6C64EEF6" w14:textId="77777777" w:rsidR="00D11935" w:rsidRDefault="00D11935" w:rsidP="001757C3">
            <w:pPr>
              <w:ind w:left="113" w:right="113"/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書類</w:t>
            </w:r>
          </w:p>
        </w:tc>
        <w:tc>
          <w:tcPr>
            <w:tcW w:w="1889" w:type="dxa"/>
            <w:tcBorders>
              <w:right w:val="single" w:sz="6" w:space="0" w:color="auto"/>
            </w:tcBorders>
            <w:vAlign w:val="center"/>
          </w:tcPr>
          <w:p w14:paraId="77304482" w14:textId="77777777" w:rsidR="00D11935" w:rsidRDefault="00C8160A" w:rsidP="00C8160A"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</w:t>
            </w:r>
            <w:r w:rsidR="00D11935">
              <w:rPr>
                <w:rFonts w:hint="eastAsia"/>
                <w:sz w:val="22"/>
                <w:szCs w:val="21"/>
              </w:rPr>
              <w:t>未　・　完了</w:t>
            </w:r>
            <w:r>
              <w:rPr>
                <w:rFonts w:hint="eastAsia"/>
                <w:sz w:val="22"/>
                <w:szCs w:val="21"/>
              </w:rPr>
              <w:t xml:space="preserve">　</w:t>
            </w:r>
          </w:p>
        </w:tc>
        <w:tc>
          <w:tcPr>
            <w:tcW w:w="3083" w:type="dxa"/>
            <w:tcBorders>
              <w:left w:val="single" w:sz="6" w:space="0" w:color="auto"/>
            </w:tcBorders>
            <w:vAlign w:val="center"/>
          </w:tcPr>
          <w:p w14:paraId="11C113DC" w14:textId="77777777" w:rsidR="00D11935" w:rsidRDefault="00D11935" w:rsidP="00A719FD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システム入力：　　</w:t>
            </w:r>
            <w:r>
              <w:rPr>
                <w:sz w:val="22"/>
                <w:szCs w:val="21"/>
              </w:rPr>
              <w:t>/</w:t>
            </w:r>
            <w:r>
              <w:rPr>
                <w:rFonts w:hint="eastAsia"/>
                <w:sz w:val="22"/>
                <w:szCs w:val="21"/>
              </w:rPr>
              <w:t xml:space="preserve">　　</w:t>
            </w:r>
          </w:p>
        </w:tc>
        <w:tc>
          <w:tcPr>
            <w:tcW w:w="1287" w:type="dxa"/>
            <w:vMerge/>
            <w:tcBorders>
              <w:right w:val="single" w:sz="6" w:space="0" w:color="auto"/>
            </w:tcBorders>
            <w:shd w:val="clear" w:color="auto" w:fill="F2F2F2" w:themeFill="background1" w:themeFillShade="F2"/>
          </w:tcPr>
          <w:p w14:paraId="3723904D" w14:textId="77777777" w:rsidR="00D11935" w:rsidRDefault="00D11935" w:rsidP="00725228">
            <w:pPr>
              <w:rPr>
                <w:sz w:val="22"/>
                <w:szCs w:val="21"/>
              </w:rPr>
            </w:pPr>
          </w:p>
        </w:tc>
        <w:tc>
          <w:tcPr>
            <w:tcW w:w="2022" w:type="dxa"/>
            <w:vMerge/>
            <w:tcBorders>
              <w:left w:val="single" w:sz="6" w:space="0" w:color="auto"/>
            </w:tcBorders>
          </w:tcPr>
          <w:p w14:paraId="6A63A858" w14:textId="77777777" w:rsidR="00D11935" w:rsidRDefault="00D11935" w:rsidP="00725228">
            <w:pPr>
              <w:rPr>
                <w:sz w:val="22"/>
                <w:szCs w:val="21"/>
              </w:rPr>
            </w:pPr>
          </w:p>
        </w:tc>
      </w:tr>
      <w:tr w:rsidR="00D11935" w14:paraId="343CC43C" w14:textId="77777777" w:rsidTr="000F4CFB">
        <w:trPr>
          <w:trHeight w:val="340"/>
        </w:trPr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49F801EA" w14:textId="77777777" w:rsidR="00D11935" w:rsidRDefault="00D11935" w:rsidP="001757C3">
            <w:pPr>
              <w:ind w:left="113" w:right="113"/>
              <w:jc w:val="distribute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滞納</w:t>
            </w:r>
          </w:p>
        </w:tc>
        <w:tc>
          <w:tcPr>
            <w:tcW w:w="1889" w:type="dxa"/>
            <w:tcBorders>
              <w:right w:val="single" w:sz="6" w:space="0" w:color="auto"/>
            </w:tcBorders>
            <w:vAlign w:val="center"/>
          </w:tcPr>
          <w:p w14:paraId="4A6E4FA4" w14:textId="77777777" w:rsidR="00D11935" w:rsidRDefault="00C8160A" w:rsidP="00C8160A">
            <w:pPr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</w:t>
            </w:r>
            <w:r w:rsidR="00D11935">
              <w:rPr>
                <w:rFonts w:hint="eastAsia"/>
                <w:sz w:val="22"/>
                <w:szCs w:val="21"/>
              </w:rPr>
              <w:t>有　・　無</w:t>
            </w:r>
            <w:r>
              <w:rPr>
                <w:rFonts w:hint="eastAsia"/>
                <w:sz w:val="22"/>
                <w:szCs w:val="21"/>
              </w:rPr>
              <w:t xml:space="preserve">　</w:t>
            </w:r>
          </w:p>
        </w:tc>
        <w:tc>
          <w:tcPr>
            <w:tcW w:w="3083" w:type="dxa"/>
            <w:tcBorders>
              <w:left w:val="single" w:sz="6" w:space="0" w:color="auto"/>
            </w:tcBorders>
            <w:vAlign w:val="center"/>
          </w:tcPr>
          <w:p w14:paraId="04F2140F" w14:textId="77777777" w:rsidR="00D11935" w:rsidRDefault="00D11935" w:rsidP="00A719FD">
            <w:pPr>
              <w:rPr>
                <w:sz w:val="22"/>
                <w:szCs w:val="21"/>
              </w:rPr>
            </w:pPr>
            <w:r w:rsidRPr="001757C3">
              <w:rPr>
                <w:rFonts w:hint="eastAsia"/>
                <w:spacing w:val="27"/>
                <w:kern w:val="0"/>
                <w:sz w:val="22"/>
                <w:szCs w:val="21"/>
                <w:fitText w:val="1320" w:id="-366294781"/>
              </w:rPr>
              <w:t>クラブ連</w:t>
            </w:r>
            <w:r w:rsidRPr="001757C3">
              <w:rPr>
                <w:rFonts w:hint="eastAsia"/>
                <w:spacing w:val="2"/>
                <w:kern w:val="0"/>
                <w:sz w:val="22"/>
                <w:szCs w:val="21"/>
                <w:fitText w:val="1320" w:id="-366294781"/>
              </w:rPr>
              <w:t>絡</w:t>
            </w:r>
            <w:r>
              <w:rPr>
                <w:rFonts w:hint="eastAsia"/>
                <w:sz w:val="22"/>
                <w:szCs w:val="21"/>
              </w:rPr>
              <w:t xml:space="preserve">：　　</w:t>
            </w:r>
            <w:r>
              <w:rPr>
                <w:sz w:val="22"/>
                <w:szCs w:val="21"/>
              </w:rPr>
              <w:t>/</w:t>
            </w:r>
            <w:r>
              <w:rPr>
                <w:rFonts w:hint="eastAsia"/>
                <w:sz w:val="22"/>
                <w:szCs w:val="21"/>
              </w:rPr>
              <w:t xml:space="preserve">　　</w:t>
            </w:r>
          </w:p>
        </w:tc>
        <w:tc>
          <w:tcPr>
            <w:tcW w:w="1287" w:type="dxa"/>
            <w:vMerge/>
            <w:tcBorders>
              <w:right w:val="single" w:sz="6" w:space="0" w:color="auto"/>
            </w:tcBorders>
            <w:shd w:val="clear" w:color="auto" w:fill="F2F2F2" w:themeFill="background1" w:themeFillShade="F2"/>
          </w:tcPr>
          <w:p w14:paraId="55F82FE1" w14:textId="77777777" w:rsidR="00D11935" w:rsidRDefault="00D11935" w:rsidP="00725228">
            <w:pPr>
              <w:rPr>
                <w:sz w:val="22"/>
                <w:szCs w:val="21"/>
              </w:rPr>
            </w:pPr>
          </w:p>
        </w:tc>
        <w:tc>
          <w:tcPr>
            <w:tcW w:w="2022" w:type="dxa"/>
            <w:vMerge/>
            <w:tcBorders>
              <w:left w:val="single" w:sz="6" w:space="0" w:color="auto"/>
            </w:tcBorders>
          </w:tcPr>
          <w:p w14:paraId="2D51BFED" w14:textId="77777777" w:rsidR="00D11935" w:rsidRDefault="00D11935" w:rsidP="00725228">
            <w:pPr>
              <w:rPr>
                <w:sz w:val="22"/>
                <w:szCs w:val="21"/>
              </w:rPr>
            </w:pPr>
          </w:p>
        </w:tc>
      </w:tr>
    </w:tbl>
    <w:p w14:paraId="1A41032C" w14:textId="77777777" w:rsidR="00E5517C" w:rsidRPr="009809D9" w:rsidRDefault="00E5517C" w:rsidP="009809D9">
      <w:pPr>
        <w:sectPr w:rsidR="00E5517C" w:rsidRPr="009809D9" w:rsidSect="001757C3">
          <w:footerReference w:type="even" r:id="rId8"/>
          <w:pgSz w:w="11906" w:h="16838" w:code="9"/>
          <w:pgMar w:top="851" w:right="851" w:bottom="851" w:left="851" w:header="851" w:footer="567" w:gutter="0"/>
          <w:paperSrc w:first="7" w:other="7"/>
          <w:cols w:space="425"/>
          <w:docGrid w:type="linesAndChars" w:linePitch="286"/>
        </w:sectPr>
      </w:pPr>
    </w:p>
    <w:p w14:paraId="4B236C80" w14:textId="77777777" w:rsidR="007E5404" w:rsidRPr="00FA415E" w:rsidRDefault="007E5404" w:rsidP="007E5404">
      <w:pPr>
        <w:jc w:val="center"/>
      </w:pPr>
      <w:r w:rsidRPr="00FA415E">
        <w:rPr>
          <w:rFonts w:hint="eastAsia"/>
        </w:rPr>
        <w:lastRenderedPageBreak/>
        <w:t>（裏）</w:t>
      </w:r>
    </w:p>
    <w:p w14:paraId="29064936" w14:textId="77777777" w:rsidR="001E0E04" w:rsidRPr="00FA415E" w:rsidRDefault="001E0E04" w:rsidP="00D11935"/>
    <w:p w14:paraId="713366DE" w14:textId="77777777" w:rsidR="007E5404" w:rsidRPr="00FA415E" w:rsidRDefault="006F5C4E" w:rsidP="007E5404">
      <w:pPr>
        <w:jc w:val="center"/>
      </w:pPr>
      <w:r w:rsidRPr="00D11935">
        <w:rPr>
          <w:rFonts w:hint="eastAsia"/>
          <w:b/>
          <w:bCs/>
          <w:kern w:val="0"/>
          <w:sz w:val="24"/>
          <w:szCs w:val="22"/>
        </w:rPr>
        <w:t>利用</w:t>
      </w:r>
      <w:r w:rsidR="007E5404" w:rsidRPr="00D11935">
        <w:rPr>
          <w:rFonts w:hint="eastAsia"/>
          <w:b/>
          <w:bCs/>
          <w:kern w:val="0"/>
          <w:sz w:val="24"/>
          <w:szCs w:val="22"/>
        </w:rPr>
        <w:t>申込に際しての注意事項</w:t>
      </w:r>
    </w:p>
    <w:p w14:paraId="5BFE5313" w14:textId="77777777" w:rsidR="007E5404" w:rsidRPr="00FA415E" w:rsidRDefault="007E5404" w:rsidP="00D11935"/>
    <w:p w14:paraId="46C5E6A1" w14:textId="77777777" w:rsidR="00032F9A" w:rsidRPr="005A4F15" w:rsidRDefault="006F5C4E" w:rsidP="00032F9A">
      <w:pPr>
        <w:ind w:firstLineChars="100" w:firstLine="210"/>
      </w:pPr>
      <w:r w:rsidRPr="005A4F15">
        <w:rPr>
          <w:rFonts w:hint="eastAsia"/>
        </w:rPr>
        <w:t>この利用</w:t>
      </w:r>
      <w:r w:rsidR="007E5404" w:rsidRPr="005A4F15">
        <w:rPr>
          <w:rFonts w:hint="eastAsia"/>
        </w:rPr>
        <w:t>申込書は、保護者が</w:t>
      </w:r>
      <w:r w:rsidR="000A106A" w:rsidRPr="005A4F15">
        <w:rPr>
          <w:rFonts w:hint="eastAsia"/>
        </w:rPr>
        <w:t>「</w:t>
      </w:r>
      <w:r w:rsidR="00691650" w:rsidRPr="005A4F15">
        <w:rPr>
          <w:rFonts w:hint="eastAsia"/>
        </w:rPr>
        <w:t>申込</w:t>
      </w:r>
      <w:r w:rsidR="000A106A" w:rsidRPr="005A4F15">
        <w:rPr>
          <w:rFonts w:hint="eastAsia"/>
        </w:rPr>
        <w:t>書等記入時の注意事項（別紙）」を参照のうえ</w:t>
      </w:r>
      <w:r w:rsidR="007E5404" w:rsidRPr="005A4F15">
        <w:rPr>
          <w:rFonts w:hint="eastAsia"/>
        </w:rPr>
        <w:t>記入</w:t>
      </w:r>
      <w:r w:rsidR="00F03092" w:rsidRPr="005A4F15">
        <w:rPr>
          <w:rFonts w:hint="eastAsia"/>
        </w:rPr>
        <w:t>し</w:t>
      </w:r>
      <w:r w:rsidR="007E5404" w:rsidRPr="005A4F15">
        <w:rPr>
          <w:rFonts w:hint="eastAsia"/>
        </w:rPr>
        <w:t>、</w:t>
      </w:r>
      <w:r w:rsidR="0095702F" w:rsidRPr="005A4F15">
        <w:rPr>
          <w:rFonts w:hint="eastAsia"/>
          <w:b/>
          <w:bCs/>
        </w:rPr>
        <w:t>同居の保護者等全員（</w:t>
      </w:r>
      <w:r w:rsidR="00D46C67" w:rsidRPr="005A4F15">
        <w:rPr>
          <w:rFonts w:hint="eastAsia"/>
          <w:b/>
          <w:bCs/>
        </w:rPr>
        <w:t>６５</w:t>
      </w:r>
      <w:r w:rsidR="0095702F" w:rsidRPr="005A4F15">
        <w:rPr>
          <w:rFonts w:hint="eastAsia"/>
          <w:b/>
          <w:bCs/>
        </w:rPr>
        <w:t>歳未満の方）</w:t>
      </w:r>
      <w:r w:rsidR="00AE7A5E" w:rsidRPr="005A4F15">
        <w:rPr>
          <w:rFonts w:hint="eastAsia"/>
        </w:rPr>
        <w:t>の就労証明書等、他の</w:t>
      </w:r>
      <w:r w:rsidR="00032F9A" w:rsidRPr="005A4F15">
        <w:rPr>
          <w:rFonts w:hint="eastAsia"/>
        </w:rPr>
        <w:t>添付書類と一緒に</w:t>
      </w:r>
      <w:r w:rsidR="001A012F" w:rsidRPr="005A4F15">
        <w:rPr>
          <w:rFonts w:hint="eastAsia"/>
          <w:b/>
          <w:u w:val="single"/>
        </w:rPr>
        <w:t>申込期限がある場合は期限厳守で</w:t>
      </w:r>
      <w:r w:rsidR="007E5404" w:rsidRPr="005A4F15">
        <w:rPr>
          <w:rFonts w:hint="eastAsia"/>
        </w:rPr>
        <w:t>みやき町役場に提出してください。</w:t>
      </w:r>
      <w:r w:rsidR="00B95219" w:rsidRPr="005A4F15">
        <w:rPr>
          <w:rFonts w:hint="eastAsia"/>
          <w:b/>
        </w:rPr>
        <w:t>申込期限後の受付分は審査が遅れ</w:t>
      </w:r>
      <w:r w:rsidR="009E08C0" w:rsidRPr="005A4F15">
        <w:rPr>
          <w:rFonts w:hint="eastAsia"/>
          <w:b/>
        </w:rPr>
        <w:t>、申込者が定数を超える場合は</w:t>
      </w:r>
      <w:r w:rsidR="000D4E90" w:rsidRPr="005A4F15">
        <w:rPr>
          <w:rFonts w:hint="eastAsia"/>
          <w:b/>
        </w:rPr>
        <w:t>待機</w:t>
      </w:r>
      <w:r w:rsidR="009E08C0" w:rsidRPr="005A4F15">
        <w:rPr>
          <w:rFonts w:hint="eastAsia"/>
          <w:b/>
        </w:rPr>
        <w:t>になる場合もあります</w:t>
      </w:r>
      <w:r w:rsidR="00B95219" w:rsidRPr="005A4F15">
        <w:rPr>
          <w:rFonts w:hint="eastAsia"/>
          <w:b/>
        </w:rPr>
        <w:t>。</w:t>
      </w:r>
      <w:r w:rsidR="00AE7A5E" w:rsidRPr="005A4F15">
        <w:rPr>
          <w:rFonts w:hint="eastAsia"/>
        </w:rPr>
        <w:t>（添付書類が不足する場合は受付が出来ません。）</w:t>
      </w:r>
    </w:p>
    <w:p w14:paraId="312D8974" w14:textId="77777777" w:rsidR="00F03092" w:rsidRPr="005A4F15" w:rsidRDefault="00F03092" w:rsidP="00AE7A5E"/>
    <w:p w14:paraId="3AFEEE40" w14:textId="77777777" w:rsidR="00AE7A5E" w:rsidRPr="005A4F15" w:rsidRDefault="00AE7A5E" w:rsidP="00AE7A5E">
      <w:r w:rsidRPr="005A4F15">
        <w:rPr>
          <w:rFonts w:hint="eastAsia"/>
        </w:rPr>
        <w:t>１</w:t>
      </w:r>
      <w:r w:rsidR="00A50AB4" w:rsidRPr="005A4F15">
        <w:rPr>
          <w:rFonts w:hint="eastAsia"/>
        </w:rPr>
        <w:t>．</w:t>
      </w:r>
      <w:r w:rsidRPr="005A4F15">
        <w:rPr>
          <w:rFonts w:hint="eastAsia"/>
        </w:rPr>
        <w:t>申込期限内に受付けた</w:t>
      </w:r>
      <w:r w:rsidR="00691650" w:rsidRPr="005A4F15">
        <w:rPr>
          <w:rFonts w:hint="eastAsia"/>
        </w:rPr>
        <w:t>申込</w:t>
      </w:r>
      <w:r w:rsidRPr="005A4F15">
        <w:rPr>
          <w:rFonts w:hint="eastAsia"/>
        </w:rPr>
        <w:t>分から</w:t>
      </w:r>
      <w:r w:rsidR="00766E1C" w:rsidRPr="005A4F15">
        <w:rPr>
          <w:rFonts w:hint="eastAsia"/>
        </w:rPr>
        <w:t>審査</w:t>
      </w:r>
      <w:r w:rsidR="006F5C4E" w:rsidRPr="005A4F15">
        <w:rPr>
          <w:rFonts w:hint="eastAsia"/>
        </w:rPr>
        <w:t>後、利用</w:t>
      </w:r>
      <w:r w:rsidR="007F0A4C" w:rsidRPr="005A4F15">
        <w:rPr>
          <w:rFonts w:hint="eastAsia"/>
        </w:rPr>
        <w:t>許可</w:t>
      </w:r>
      <w:r w:rsidRPr="005A4F15">
        <w:rPr>
          <w:rFonts w:hint="eastAsia"/>
        </w:rPr>
        <w:t>を行ないます。</w:t>
      </w:r>
    </w:p>
    <w:p w14:paraId="6106CF2F" w14:textId="77777777" w:rsidR="00AE7A5E" w:rsidRPr="005A4F15" w:rsidRDefault="00AE7A5E" w:rsidP="00AE7A5E">
      <w:r w:rsidRPr="005A4F15">
        <w:rPr>
          <w:rFonts w:hint="eastAsia"/>
        </w:rPr>
        <w:t>２</w:t>
      </w:r>
      <w:r w:rsidR="00A50AB4" w:rsidRPr="005A4F15">
        <w:rPr>
          <w:rFonts w:hint="eastAsia"/>
        </w:rPr>
        <w:t>．</w:t>
      </w:r>
      <w:r w:rsidR="006F5C4E" w:rsidRPr="005A4F15">
        <w:rPr>
          <w:rFonts w:hint="eastAsia"/>
        </w:rPr>
        <w:t>利用</w:t>
      </w:r>
      <w:r w:rsidRPr="005A4F15">
        <w:rPr>
          <w:rFonts w:hint="eastAsia"/>
        </w:rPr>
        <w:t>時に加入していただく</w:t>
      </w:r>
      <w:r w:rsidRPr="005A4F15">
        <w:rPr>
          <w:rFonts w:hint="eastAsia"/>
          <w:u w:val="single"/>
        </w:rPr>
        <w:t>傷害保険の保険料は、</w:t>
      </w:r>
      <w:r w:rsidR="00B95219" w:rsidRPr="005A4F15">
        <w:rPr>
          <w:rFonts w:hint="eastAsia"/>
          <w:u w:val="single"/>
        </w:rPr>
        <w:t>審査後</w:t>
      </w:r>
      <w:r w:rsidRPr="005A4F15">
        <w:rPr>
          <w:rFonts w:hint="eastAsia"/>
          <w:u w:val="single"/>
        </w:rPr>
        <w:t>納入時期を連絡します。</w:t>
      </w:r>
    </w:p>
    <w:p w14:paraId="5D473848" w14:textId="77777777" w:rsidR="007E5404" w:rsidRPr="005A4F15" w:rsidRDefault="00A50AB4" w:rsidP="0095702F">
      <w:pPr>
        <w:ind w:left="420" w:hangingChars="200" w:hanging="420"/>
        <w:rPr>
          <w:u w:val="thick"/>
        </w:rPr>
      </w:pPr>
      <w:r w:rsidRPr="005A4F15">
        <w:rPr>
          <w:rFonts w:hint="eastAsia"/>
        </w:rPr>
        <w:t>３．</w:t>
      </w:r>
      <w:r w:rsidR="00CD5A99" w:rsidRPr="005A4F15">
        <w:rPr>
          <w:rFonts w:hint="eastAsia"/>
          <w:u w:val="thick"/>
        </w:rPr>
        <w:t>児童クラブ</w:t>
      </w:r>
      <w:r w:rsidR="006F5C4E" w:rsidRPr="005A4F15">
        <w:rPr>
          <w:rFonts w:hint="eastAsia"/>
          <w:u w:val="thick"/>
        </w:rPr>
        <w:t>を利用</w:t>
      </w:r>
      <w:r w:rsidR="007E5404" w:rsidRPr="005A4F15">
        <w:rPr>
          <w:rFonts w:hint="eastAsia"/>
          <w:u w:val="thick"/>
        </w:rPr>
        <w:t>できる基準は、次の表に掲げるような場合で、</w:t>
      </w:r>
      <w:r w:rsidR="0095702F" w:rsidRPr="005A4F15">
        <w:rPr>
          <w:rFonts w:hint="eastAsia"/>
          <w:u w:val="thick"/>
        </w:rPr>
        <w:t>児童と同居している家族全員（満</w:t>
      </w:r>
      <w:r w:rsidR="00D46C67" w:rsidRPr="005A4F15">
        <w:rPr>
          <w:rFonts w:hint="eastAsia"/>
          <w:u w:val="thick"/>
        </w:rPr>
        <w:t>６５</w:t>
      </w:r>
      <w:r w:rsidR="0095702F" w:rsidRPr="005A4F15">
        <w:rPr>
          <w:rFonts w:hint="eastAsia"/>
          <w:u w:val="thick"/>
        </w:rPr>
        <w:t>歳以上の方を除く）が昼間に</w:t>
      </w:r>
      <w:r w:rsidR="00FF29DE" w:rsidRPr="005A4F15">
        <w:rPr>
          <w:rFonts w:hint="eastAsia"/>
          <w:u w:val="thick"/>
        </w:rPr>
        <w:t>労働等で在宅していない</w:t>
      </w:r>
      <w:r w:rsidR="007E5404" w:rsidRPr="005A4F15">
        <w:rPr>
          <w:rFonts w:hint="eastAsia"/>
          <w:u w:val="thick"/>
        </w:rPr>
        <w:t>場合に限られます。</w:t>
      </w:r>
    </w:p>
    <w:p w14:paraId="104705D0" w14:textId="77777777" w:rsidR="007E5404" w:rsidRPr="005A4F15" w:rsidRDefault="00A50AB4" w:rsidP="007E5404">
      <w:pPr>
        <w:ind w:left="210" w:hanging="210"/>
      </w:pPr>
      <w:r w:rsidRPr="005A4F15">
        <w:rPr>
          <w:rFonts w:hint="eastAsia"/>
        </w:rPr>
        <w:t>４．</w:t>
      </w:r>
      <w:r w:rsidR="00FF29DE" w:rsidRPr="005A4F15">
        <w:rPr>
          <w:rFonts w:hint="eastAsia"/>
        </w:rPr>
        <w:t>児童クラブ</w:t>
      </w:r>
      <w:r w:rsidR="006F5C4E" w:rsidRPr="005A4F15">
        <w:rPr>
          <w:rFonts w:hint="eastAsia"/>
        </w:rPr>
        <w:t>の利用</w:t>
      </w:r>
      <w:r w:rsidR="00CE56D9" w:rsidRPr="005A4F15">
        <w:rPr>
          <w:rFonts w:hint="eastAsia"/>
        </w:rPr>
        <w:t>審査</w:t>
      </w:r>
      <w:r w:rsidRPr="005A4F15">
        <w:rPr>
          <w:rFonts w:hint="eastAsia"/>
        </w:rPr>
        <w:t>時</w:t>
      </w:r>
      <w:r w:rsidR="007E5404" w:rsidRPr="005A4F15">
        <w:rPr>
          <w:rFonts w:hint="eastAsia"/>
        </w:rPr>
        <w:t>には、</w:t>
      </w:r>
    </w:p>
    <w:p w14:paraId="0FB6C65F" w14:textId="77777777" w:rsidR="007E5404" w:rsidRPr="005A4F15" w:rsidRDefault="007E5404" w:rsidP="0095702F">
      <w:pPr>
        <w:ind w:firstLineChars="100" w:firstLine="210"/>
      </w:pPr>
      <w:r w:rsidRPr="005A4F15">
        <w:rPr>
          <w:rFonts w:hint="eastAsia"/>
        </w:rPr>
        <w:t xml:space="preserve">　・</w:t>
      </w:r>
      <w:r w:rsidR="00C843B9" w:rsidRPr="005A4F15">
        <w:rPr>
          <w:rFonts w:hint="eastAsia"/>
        </w:rPr>
        <w:t>児童</w:t>
      </w:r>
      <w:r w:rsidR="00FF29DE" w:rsidRPr="005A4F15">
        <w:rPr>
          <w:rFonts w:hint="eastAsia"/>
        </w:rPr>
        <w:t>クラブ</w:t>
      </w:r>
      <w:r w:rsidR="006F5C4E" w:rsidRPr="005A4F15">
        <w:rPr>
          <w:rFonts w:hint="eastAsia"/>
        </w:rPr>
        <w:t>を利用できる基準に該当しないために利用</w:t>
      </w:r>
      <w:r w:rsidRPr="005A4F15">
        <w:rPr>
          <w:rFonts w:hint="eastAsia"/>
        </w:rPr>
        <w:t>が認められない場合</w:t>
      </w:r>
    </w:p>
    <w:p w14:paraId="71E4DAC3" w14:textId="77777777" w:rsidR="007E5404" w:rsidRPr="005A4F15" w:rsidRDefault="00A50AB4" w:rsidP="0095702F">
      <w:pPr>
        <w:ind w:left="210" w:firstLineChars="100" w:firstLine="210"/>
      </w:pPr>
      <w:r w:rsidRPr="005A4F15">
        <w:rPr>
          <w:rFonts w:hint="eastAsia"/>
        </w:rPr>
        <w:t>・</w:t>
      </w:r>
      <w:r w:rsidR="007E5404" w:rsidRPr="005A4F15">
        <w:rPr>
          <w:rFonts w:hint="eastAsia"/>
        </w:rPr>
        <w:t>希望者が多数いるため</w:t>
      </w:r>
      <w:r w:rsidR="0095702F" w:rsidRPr="005A4F15">
        <w:rPr>
          <w:rFonts w:hint="eastAsia"/>
        </w:rPr>
        <w:t>児童</w:t>
      </w:r>
      <w:r w:rsidR="00FF29DE" w:rsidRPr="005A4F15">
        <w:rPr>
          <w:rFonts w:hint="eastAsia"/>
        </w:rPr>
        <w:t>クラブ</w:t>
      </w:r>
      <w:r w:rsidR="006F5C4E" w:rsidRPr="005A4F15">
        <w:rPr>
          <w:rFonts w:hint="eastAsia"/>
        </w:rPr>
        <w:t>を利用</w:t>
      </w:r>
      <w:r w:rsidR="007E5404" w:rsidRPr="005A4F15">
        <w:rPr>
          <w:rFonts w:hint="eastAsia"/>
        </w:rPr>
        <w:t>できない場合</w:t>
      </w:r>
      <w:r w:rsidR="00FF29DE" w:rsidRPr="005A4F15">
        <w:t>(</w:t>
      </w:r>
      <w:r w:rsidR="00F03092" w:rsidRPr="005A4F15">
        <w:rPr>
          <w:rFonts w:hint="eastAsia"/>
        </w:rPr>
        <w:t>下級生</w:t>
      </w:r>
      <w:r w:rsidRPr="005A4F15">
        <w:rPr>
          <w:rFonts w:hint="eastAsia"/>
        </w:rPr>
        <w:t>を</w:t>
      </w:r>
      <w:r w:rsidR="00FF29DE" w:rsidRPr="005A4F15">
        <w:rPr>
          <w:rFonts w:hint="eastAsia"/>
        </w:rPr>
        <w:t>優先</w:t>
      </w:r>
      <w:r w:rsidR="00CE56D9" w:rsidRPr="005A4F15">
        <w:rPr>
          <w:rFonts w:hint="eastAsia"/>
        </w:rPr>
        <w:t>する</w:t>
      </w:r>
      <w:r w:rsidR="00FF29DE" w:rsidRPr="005A4F15">
        <w:t>)</w:t>
      </w:r>
    </w:p>
    <w:p w14:paraId="73A96A24" w14:textId="77777777" w:rsidR="00EF0132" w:rsidRPr="005A4F15" w:rsidRDefault="00EF0132" w:rsidP="0095702F">
      <w:pPr>
        <w:ind w:right="113" w:firstLineChars="200" w:firstLine="420"/>
        <w:rPr>
          <w:rFonts w:hAnsi="Courier New"/>
        </w:rPr>
      </w:pPr>
      <w:r w:rsidRPr="005A4F15">
        <w:rPr>
          <w:rFonts w:hAnsi="Courier New" w:hint="eastAsia"/>
        </w:rPr>
        <w:t>・</w:t>
      </w:r>
      <w:r w:rsidRPr="005A4F15">
        <w:rPr>
          <w:rFonts w:hAnsi="Courier New" w:hint="eastAsia"/>
          <w:u w:val="wave"/>
        </w:rPr>
        <w:t>保護者等の</w:t>
      </w:r>
      <w:r w:rsidR="00BA7C75" w:rsidRPr="005A4F15">
        <w:rPr>
          <w:rFonts w:hAnsi="Courier New" w:hint="eastAsia"/>
          <w:u w:val="wave"/>
        </w:rPr>
        <w:t>就労等</w:t>
      </w:r>
      <w:r w:rsidRPr="005A4F15">
        <w:rPr>
          <w:rFonts w:hAnsi="Courier New" w:hint="eastAsia"/>
          <w:u w:val="wave"/>
        </w:rPr>
        <w:t>の内容により</w:t>
      </w:r>
      <w:r w:rsidR="006F5C4E" w:rsidRPr="005A4F15">
        <w:rPr>
          <w:rFonts w:hAnsi="Courier New" w:hint="eastAsia"/>
          <w:u w:val="wave"/>
        </w:rPr>
        <w:t>利用</w:t>
      </w:r>
      <w:r w:rsidRPr="005A4F15">
        <w:rPr>
          <w:rFonts w:hAnsi="Courier New" w:hint="eastAsia"/>
          <w:u w:val="wave"/>
        </w:rPr>
        <w:t>の優先順位が落ち</w:t>
      </w:r>
      <w:r w:rsidR="006F5C4E" w:rsidRPr="005A4F15">
        <w:rPr>
          <w:rFonts w:hint="eastAsia"/>
          <w:u w:val="wave"/>
        </w:rPr>
        <w:t>利用</w:t>
      </w:r>
      <w:r w:rsidRPr="005A4F15">
        <w:rPr>
          <w:rFonts w:hint="eastAsia"/>
          <w:u w:val="wave"/>
        </w:rPr>
        <w:t>できない場合</w:t>
      </w:r>
    </w:p>
    <w:tbl>
      <w:tblPr>
        <w:tblpPr w:leftFromText="142" w:rightFromText="142" w:vertAnchor="text" w:horzAnchor="margin" w:tblpXSpec="center" w:tblpY="1824"/>
        <w:tblW w:w="101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48"/>
      </w:tblGrid>
      <w:tr w:rsidR="0086060D" w:rsidRPr="005A4F15" w14:paraId="3082C4F1" w14:textId="77777777" w:rsidTr="000868E8">
        <w:trPr>
          <w:cantSplit/>
          <w:trHeight w:val="4816"/>
        </w:trPr>
        <w:tc>
          <w:tcPr>
            <w:tcW w:w="10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D84B" w14:textId="77777777" w:rsidR="0086060D" w:rsidRPr="005A4F15" w:rsidRDefault="0086060D" w:rsidP="000868E8">
            <w:pPr>
              <w:overflowPunct/>
              <w:ind w:right="113"/>
              <w:rPr>
                <w:szCs w:val="21"/>
              </w:rPr>
            </w:pPr>
          </w:p>
          <w:p w14:paraId="22CBA0C5" w14:textId="77777777" w:rsidR="0086060D" w:rsidRPr="005A4F15" w:rsidRDefault="0086060D" w:rsidP="000868E8">
            <w:pPr>
              <w:overflowPunct/>
              <w:ind w:right="113"/>
              <w:jc w:val="center"/>
              <w:rPr>
                <w:szCs w:val="21"/>
              </w:rPr>
            </w:pPr>
            <w:r w:rsidRPr="005A4F15">
              <w:rPr>
                <w:rFonts w:hint="eastAsia"/>
                <w:szCs w:val="21"/>
              </w:rPr>
              <w:t>児童クラブを利用できる基準</w:t>
            </w:r>
          </w:p>
          <w:p w14:paraId="78E37224" w14:textId="77777777" w:rsidR="0086060D" w:rsidRPr="005A4F15" w:rsidRDefault="0086060D" w:rsidP="000868E8">
            <w:pPr>
              <w:overflowPunct/>
              <w:ind w:right="113"/>
              <w:rPr>
                <w:szCs w:val="21"/>
              </w:rPr>
            </w:pPr>
          </w:p>
          <w:p w14:paraId="489EC158" w14:textId="77777777" w:rsidR="0086060D" w:rsidRPr="005A4F15" w:rsidRDefault="0095702F" w:rsidP="000868E8">
            <w:pPr>
              <w:overflowPunct/>
              <w:ind w:right="420"/>
              <w:rPr>
                <w:szCs w:val="21"/>
              </w:rPr>
            </w:pPr>
            <w:r w:rsidRPr="005A4F15">
              <w:rPr>
                <w:rFonts w:hint="eastAsia"/>
                <w:szCs w:val="21"/>
              </w:rPr>
              <w:t xml:space="preserve">　</w:t>
            </w:r>
            <w:r w:rsidR="0086060D" w:rsidRPr="005A4F15">
              <w:rPr>
                <w:rFonts w:hint="eastAsia"/>
                <w:szCs w:val="21"/>
              </w:rPr>
              <w:t>児童クラブを利用できる児童は、</w:t>
            </w:r>
            <w:r w:rsidRPr="005A4F15">
              <w:rPr>
                <w:rFonts w:hint="eastAsia"/>
                <w:szCs w:val="21"/>
              </w:rPr>
              <w:t>みやき町立小学校に</w:t>
            </w:r>
            <w:r w:rsidR="00C843B9" w:rsidRPr="005A4F15">
              <w:rPr>
                <w:rFonts w:hint="eastAsia"/>
                <w:szCs w:val="21"/>
              </w:rPr>
              <w:t>就学している</w:t>
            </w:r>
            <w:r w:rsidRPr="005A4F15">
              <w:rPr>
                <w:rFonts w:hint="eastAsia"/>
                <w:szCs w:val="21"/>
              </w:rPr>
              <w:t>児童で、</w:t>
            </w:r>
            <w:r w:rsidR="00A719FD" w:rsidRPr="005A4F15">
              <w:rPr>
                <w:rFonts w:hint="eastAsia"/>
                <w:szCs w:val="21"/>
              </w:rPr>
              <w:t>児童と同居している家族全員（満</w:t>
            </w:r>
            <w:r w:rsidR="00D46C67" w:rsidRPr="005A4F15">
              <w:rPr>
                <w:rFonts w:hint="eastAsia"/>
                <w:szCs w:val="21"/>
              </w:rPr>
              <w:t>６５</w:t>
            </w:r>
            <w:r w:rsidR="00A719FD" w:rsidRPr="005A4F15">
              <w:rPr>
                <w:rFonts w:hint="eastAsia"/>
                <w:szCs w:val="21"/>
              </w:rPr>
              <w:t>歳以上の方を除く）</w:t>
            </w:r>
            <w:r w:rsidR="0086060D" w:rsidRPr="005A4F15">
              <w:rPr>
                <w:rFonts w:hint="eastAsia"/>
                <w:szCs w:val="21"/>
              </w:rPr>
              <w:t>の全てが、次のいずれかの事情にある場合です。</w:t>
            </w:r>
          </w:p>
          <w:p w14:paraId="0D6C26F6" w14:textId="77777777" w:rsidR="0086060D" w:rsidRPr="005A4F15" w:rsidRDefault="0086060D" w:rsidP="000868E8">
            <w:pPr>
              <w:overflowPunct/>
              <w:ind w:leftChars="154" w:left="323" w:right="420" w:firstLineChars="100" w:firstLine="210"/>
              <w:rPr>
                <w:szCs w:val="21"/>
              </w:rPr>
            </w:pPr>
          </w:p>
          <w:p w14:paraId="091F649E" w14:textId="77777777" w:rsidR="006A5446" w:rsidRPr="005A4F15" w:rsidRDefault="0086060D" w:rsidP="000868E8">
            <w:pPr>
              <w:overflowPunct/>
              <w:ind w:left="533" w:right="420" w:hanging="420"/>
              <w:rPr>
                <w:szCs w:val="21"/>
              </w:rPr>
            </w:pPr>
            <w:r w:rsidRPr="005A4F15">
              <w:rPr>
                <w:rFonts w:hint="eastAsia"/>
                <w:szCs w:val="21"/>
              </w:rPr>
              <w:t xml:space="preserve">　</w:t>
            </w:r>
            <w:r w:rsidRPr="005A4F15">
              <w:rPr>
                <w:szCs w:val="21"/>
              </w:rPr>
              <w:t>(</w:t>
            </w:r>
            <w:r w:rsidRPr="005A4F15">
              <w:rPr>
                <w:rFonts w:hint="eastAsia"/>
                <w:szCs w:val="21"/>
              </w:rPr>
              <w:t>１</w:t>
            </w:r>
            <w:r w:rsidRPr="005A4F15">
              <w:rPr>
                <w:szCs w:val="21"/>
              </w:rPr>
              <w:t>)</w:t>
            </w:r>
            <w:r w:rsidR="00D46C67" w:rsidRPr="005A4F15">
              <w:rPr>
                <w:rFonts w:hint="eastAsia"/>
                <w:szCs w:val="21"/>
              </w:rPr>
              <w:t>就労</w:t>
            </w:r>
            <w:r w:rsidRPr="005A4F15">
              <w:rPr>
                <w:rFonts w:hint="eastAsia"/>
                <w:szCs w:val="21"/>
              </w:rPr>
              <w:t xml:space="preserve">　　</w:t>
            </w:r>
            <w:r w:rsidR="006A5446" w:rsidRPr="005A4F15">
              <w:rPr>
                <w:rFonts w:hint="eastAsia"/>
                <w:szCs w:val="21"/>
              </w:rPr>
              <w:t xml:space="preserve">　　</w:t>
            </w:r>
            <w:r w:rsidR="00D46C67" w:rsidRPr="005A4F15">
              <w:rPr>
                <w:rFonts w:hint="eastAsia"/>
                <w:szCs w:val="21"/>
              </w:rPr>
              <w:t>終業時間が１５時</w:t>
            </w:r>
            <w:r w:rsidR="006A5446" w:rsidRPr="005A4F15">
              <w:rPr>
                <w:rFonts w:hint="eastAsia"/>
                <w:szCs w:val="21"/>
              </w:rPr>
              <w:t>（新１年生は１４時）</w:t>
            </w:r>
            <w:r w:rsidR="00D46C67" w:rsidRPr="005A4F15">
              <w:rPr>
                <w:rFonts w:hint="eastAsia"/>
                <w:szCs w:val="21"/>
              </w:rPr>
              <w:t>を超える日が月１２日以上ある</w:t>
            </w:r>
            <w:r w:rsidR="00BA7C75" w:rsidRPr="005A4F15">
              <w:rPr>
                <w:rFonts w:hint="eastAsia"/>
                <w:szCs w:val="21"/>
              </w:rPr>
              <w:t>場合</w:t>
            </w:r>
          </w:p>
          <w:p w14:paraId="1463AC2F" w14:textId="77777777" w:rsidR="0086060D" w:rsidRPr="005A4F15" w:rsidRDefault="006A5446" w:rsidP="000868E8">
            <w:pPr>
              <w:overflowPunct/>
              <w:ind w:left="533" w:right="420" w:hanging="420"/>
              <w:rPr>
                <w:szCs w:val="21"/>
              </w:rPr>
            </w:pPr>
            <w:r w:rsidRPr="005A4F15">
              <w:rPr>
                <w:rFonts w:hint="eastAsia"/>
                <w:szCs w:val="21"/>
              </w:rPr>
              <w:t xml:space="preserve">　　　　　　　　　また</w:t>
            </w:r>
            <w:r w:rsidR="00D46C67" w:rsidRPr="005A4F15">
              <w:rPr>
                <w:rFonts w:hint="eastAsia"/>
                <w:szCs w:val="21"/>
              </w:rPr>
              <w:t>は育児休業中である</w:t>
            </w:r>
            <w:r w:rsidR="00BA7C75" w:rsidRPr="005A4F15">
              <w:rPr>
                <w:rFonts w:hint="eastAsia"/>
                <w:szCs w:val="21"/>
              </w:rPr>
              <w:t>場合</w:t>
            </w:r>
          </w:p>
          <w:p w14:paraId="4ED1560C" w14:textId="77777777" w:rsidR="006A5446" w:rsidRPr="005A4F15" w:rsidRDefault="0086060D" w:rsidP="000868E8">
            <w:pPr>
              <w:overflowPunct/>
              <w:ind w:left="533" w:right="420" w:hanging="420"/>
              <w:rPr>
                <w:rFonts w:hAnsi="Courier New"/>
                <w:szCs w:val="21"/>
                <w:u w:val="thick"/>
              </w:rPr>
            </w:pPr>
            <w:r w:rsidRPr="005A4F15">
              <w:rPr>
                <w:rFonts w:hint="eastAsia"/>
                <w:szCs w:val="21"/>
              </w:rPr>
              <w:t xml:space="preserve">　</w:t>
            </w:r>
            <w:r w:rsidRPr="005A4F15">
              <w:rPr>
                <w:szCs w:val="21"/>
              </w:rPr>
              <w:t>(</w:t>
            </w:r>
            <w:r w:rsidRPr="005A4F15">
              <w:rPr>
                <w:rFonts w:hint="eastAsia"/>
                <w:szCs w:val="21"/>
              </w:rPr>
              <w:t>２</w:t>
            </w:r>
            <w:r w:rsidRPr="005A4F15">
              <w:rPr>
                <w:szCs w:val="21"/>
              </w:rPr>
              <w:t>)</w:t>
            </w:r>
            <w:r w:rsidR="006A5446" w:rsidRPr="005A4F15">
              <w:rPr>
                <w:rFonts w:hAnsi="Courier New" w:hint="eastAsia"/>
                <w:szCs w:val="21"/>
              </w:rPr>
              <w:t xml:space="preserve">出産　　　　</w:t>
            </w:r>
            <w:r w:rsidR="006A5446" w:rsidRPr="005A4F15">
              <w:rPr>
                <w:rFonts w:hAnsi="Courier New" w:hint="eastAsia"/>
                <w:szCs w:val="21"/>
                <w:u w:val="thick"/>
              </w:rPr>
              <w:t>産前８週間前に該当する月の初日から産後８週間を経過した月の末日までの期間</w:t>
            </w:r>
          </w:p>
          <w:p w14:paraId="4FDEF56E" w14:textId="77777777" w:rsidR="006A5446" w:rsidRPr="005A4F15" w:rsidRDefault="006A5446" w:rsidP="000868E8">
            <w:pPr>
              <w:overflowPunct/>
              <w:ind w:left="533" w:right="420" w:hanging="420"/>
              <w:rPr>
                <w:szCs w:val="21"/>
              </w:rPr>
            </w:pPr>
            <w:r w:rsidRPr="005A4F15">
              <w:rPr>
                <w:rFonts w:hAnsi="Courier New" w:hint="eastAsia"/>
                <w:szCs w:val="21"/>
              </w:rPr>
              <w:t xml:space="preserve">　　　　　　　　　である</w:t>
            </w:r>
            <w:r w:rsidR="00BA7C75" w:rsidRPr="005A4F15">
              <w:rPr>
                <w:rFonts w:hAnsi="Courier New" w:hint="eastAsia"/>
                <w:szCs w:val="21"/>
              </w:rPr>
              <w:t>場合</w:t>
            </w:r>
          </w:p>
          <w:p w14:paraId="377A6C75" w14:textId="77777777" w:rsidR="006A5446" w:rsidRPr="005A4F15" w:rsidRDefault="006A5446" w:rsidP="000868E8">
            <w:pPr>
              <w:overflowPunct/>
              <w:ind w:left="533" w:right="420" w:hanging="420"/>
              <w:rPr>
                <w:szCs w:val="21"/>
              </w:rPr>
            </w:pPr>
            <w:r w:rsidRPr="005A4F15">
              <w:rPr>
                <w:rFonts w:hint="eastAsia"/>
                <w:szCs w:val="21"/>
              </w:rPr>
              <w:t xml:space="preserve">　</w:t>
            </w:r>
            <w:r w:rsidRPr="005A4F15">
              <w:rPr>
                <w:szCs w:val="21"/>
              </w:rPr>
              <w:t>(</w:t>
            </w:r>
            <w:r w:rsidRPr="005A4F15">
              <w:rPr>
                <w:rFonts w:hint="eastAsia"/>
                <w:szCs w:val="21"/>
              </w:rPr>
              <w:t>３</w:t>
            </w:r>
            <w:r w:rsidRPr="005A4F15">
              <w:rPr>
                <w:szCs w:val="21"/>
              </w:rPr>
              <w:t>)</w:t>
            </w:r>
            <w:r w:rsidR="00381F5D">
              <w:rPr>
                <w:rFonts w:hint="eastAsia"/>
                <w:szCs w:val="21"/>
              </w:rPr>
              <w:t>疾病・介護</w:t>
            </w:r>
            <w:r w:rsidRPr="005A4F15">
              <w:rPr>
                <w:rFonts w:hint="eastAsia"/>
                <w:szCs w:val="21"/>
              </w:rPr>
              <w:t xml:space="preserve">　病気や怪我の療養、または家族の介護をする</w:t>
            </w:r>
            <w:r w:rsidR="00BA7C75" w:rsidRPr="005A4F15">
              <w:rPr>
                <w:rFonts w:hint="eastAsia"/>
                <w:szCs w:val="21"/>
              </w:rPr>
              <w:t>場合</w:t>
            </w:r>
            <w:r w:rsidRPr="005A4F15">
              <w:rPr>
                <w:rFonts w:hint="eastAsia"/>
                <w:szCs w:val="21"/>
              </w:rPr>
              <w:t>であること</w:t>
            </w:r>
          </w:p>
          <w:p w14:paraId="6E9F82C4" w14:textId="77777777" w:rsidR="00BA7C75" w:rsidRPr="005A4F15" w:rsidRDefault="00BA7C75" w:rsidP="000868E8">
            <w:pPr>
              <w:overflowPunct/>
              <w:ind w:left="533" w:right="420" w:hanging="420"/>
              <w:rPr>
                <w:szCs w:val="21"/>
              </w:rPr>
            </w:pPr>
            <w:r w:rsidRPr="005A4F15">
              <w:rPr>
                <w:rFonts w:hint="eastAsia"/>
                <w:szCs w:val="21"/>
              </w:rPr>
              <w:t xml:space="preserve">　</w:t>
            </w:r>
            <w:r w:rsidRPr="005A4F15">
              <w:rPr>
                <w:szCs w:val="21"/>
              </w:rPr>
              <w:t>(</w:t>
            </w:r>
            <w:r w:rsidRPr="005A4F15">
              <w:rPr>
                <w:rFonts w:hint="eastAsia"/>
                <w:szCs w:val="21"/>
              </w:rPr>
              <w:t>４</w:t>
            </w:r>
            <w:r w:rsidRPr="005A4F15">
              <w:rPr>
                <w:szCs w:val="21"/>
              </w:rPr>
              <w:t>)</w:t>
            </w:r>
            <w:r w:rsidRPr="005A4F15">
              <w:rPr>
                <w:rFonts w:hint="eastAsia"/>
                <w:szCs w:val="21"/>
              </w:rPr>
              <w:t>就学　　　　就労と同等の日数時間を要して就学する場合</w:t>
            </w:r>
          </w:p>
          <w:p w14:paraId="7868973B" w14:textId="77777777" w:rsidR="000868E8" w:rsidRPr="005A4F15" w:rsidRDefault="000868E8" w:rsidP="000868E8">
            <w:pPr>
              <w:overflowPunct/>
              <w:ind w:left="533" w:right="420" w:hanging="420"/>
              <w:rPr>
                <w:szCs w:val="21"/>
              </w:rPr>
            </w:pPr>
          </w:p>
          <w:tbl>
            <w:tblPr>
              <w:tblW w:w="0" w:type="auto"/>
              <w:tblInd w:w="1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765"/>
            </w:tblGrid>
            <w:tr w:rsidR="00BA7C75" w:rsidRPr="005A4F15" w14:paraId="35B41867" w14:textId="77777777" w:rsidTr="002B1E06">
              <w:trPr>
                <w:trHeight w:val="682"/>
              </w:trPr>
              <w:tc>
                <w:tcPr>
                  <w:tcW w:w="9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EA05A" w14:textId="77777777" w:rsidR="0086060D" w:rsidRPr="005A4F15" w:rsidRDefault="0086060D" w:rsidP="000F4CFB">
                  <w:pPr>
                    <w:framePr w:hSpace="142" w:wrap="around" w:vAnchor="text" w:hAnchor="margin" w:xAlign="center" w:y="1824"/>
                    <w:ind w:firstLineChars="100" w:firstLine="210"/>
                    <w:rPr>
                      <w:b/>
                      <w:szCs w:val="21"/>
                    </w:rPr>
                  </w:pPr>
                  <w:r w:rsidRPr="005A4F15">
                    <w:rPr>
                      <w:rFonts w:hint="eastAsia"/>
                      <w:szCs w:val="21"/>
                    </w:rPr>
                    <w:t>ただし、</w:t>
                  </w:r>
                  <w:r w:rsidR="00BA7C75" w:rsidRPr="005A4F15">
                    <w:rPr>
                      <w:rFonts w:hint="eastAsia"/>
                      <w:b/>
                      <w:szCs w:val="21"/>
                    </w:rPr>
                    <w:t>長期休み</w:t>
                  </w:r>
                  <w:r w:rsidRPr="005A4F15">
                    <w:rPr>
                      <w:rFonts w:hint="eastAsia"/>
                      <w:b/>
                      <w:szCs w:val="21"/>
                    </w:rPr>
                    <w:t>のみ</w:t>
                  </w:r>
                  <w:r w:rsidRPr="005A4F15">
                    <w:rPr>
                      <w:rFonts w:hint="eastAsia"/>
                      <w:szCs w:val="21"/>
                    </w:rPr>
                    <w:t>利用される場合は、</w:t>
                  </w:r>
                  <w:r w:rsidR="00BA7C75" w:rsidRPr="005A4F15">
                    <w:rPr>
                      <w:rFonts w:hint="eastAsia"/>
                      <w:b/>
                      <w:szCs w:val="21"/>
                    </w:rPr>
                    <w:t>就労</w:t>
                  </w:r>
                  <w:r w:rsidRPr="005A4F15">
                    <w:rPr>
                      <w:rFonts w:hint="eastAsia"/>
                      <w:b/>
                      <w:szCs w:val="21"/>
                    </w:rPr>
                    <w:t>時間が</w:t>
                  </w:r>
                  <w:r w:rsidR="00BA7C75" w:rsidRPr="005A4F15">
                    <w:rPr>
                      <w:rFonts w:hint="eastAsia"/>
                      <w:b/>
                      <w:szCs w:val="21"/>
                    </w:rPr>
                    <w:t>８時から１８時の間で４時間以上勤務している場合</w:t>
                  </w:r>
                  <w:r w:rsidR="00BA7C75" w:rsidRPr="005A4F15">
                    <w:rPr>
                      <w:rFonts w:hint="eastAsia"/>
                      <w:bCs/>
                      <w:szCs w:val="21"/>
                    </w:rPr>
                    <w:t>は利用申込が可能です。</w:t>
                  </w:r>
                </w:p>
                <w:p w14:paraId="17DA8885" w14:textId="77777777" w:rsidR="0086060D" w:rsidRPr="005A4F15" w:rsidRDefault="00BA7C75" w:rsidP="000F4CFB">
                  <w:pPr>
                    <w:framePr w:hSpace="142" w:wrap="around" w:vAnchor="text" w:hAnchor="margin" w:xAlign="center" w:y="1824"/>
                    <w:ind w:firstLineChars="100" w:firstLine="210"/>
                    <w:rPr>
                      <w:rFonts w:hAnsi="Courier New"/>
                      <w:szCs w:val="21"/>
                    </w:rPr>
                  </w:pPr>
                  <w:r w:rsidRPr="005A4F15">
                    <w:rPr>
                      <w:rFonts w:hint="eastAsia"/>
                      <w:szCs w:val="21"/>
                    </w:rPr>
                    <w:t>上記以外に事情がある方は個別にお問い合わせください。</w:t>
                  </w:r>
                </w:p>
              </w:tc>
            </w:tr>
          </w:tbl>
          <w:p w14:paraId="59190933" w14:textId="77777777" w:rsidR="00C97471" w:rsidRPr="005A4F15" w:rsidRDefault="00C97471" w:rsidP="000868E8">
            <w:pPr>
              <w:overflowPunct/>
              <w:ind w:right="420"/>
              <w:rPr>
                <w:rFonts w:hAnsi="Courier New"/>
              </w:rPr>
            </w:pPr>
          </w:p>
        </w:tc>
      </w:tr>
    </w:tbl>
    <w:p w14:paraId="23CA1C1B" w14:textId="77777777" w:rsidR="00956777" w:rsidRDefault="00A50AB4" w:rsidP="0095702F">
      <w:pPr>
        <w:ind w:leftChars="200" w:left="630" w:hangingChars="100" w:hanging="210"/>
      </w:pPr>
      <w:r w:rsidRPr="00FA415E">
        <w:rPr>
          <w:rFonts w:hint="eastAsia"/>
        </w:rPr>
        <w:t>・</w:t>
      </w:r>
      <w:r w:rsidRPr="00FA415E">
        <w:rPr>
          <w:rFonts w:hAnsi="Courier New" w:hint="eastAsia"/>
        </w:rPr>
        <w:t>みやき町放課後児童健全育成事業実施要綱及び</w:t>
      </w:r>
      <w:r w:rsidR="000A106A" w:rsidRPr="00FA415E">
        <w:rPr>
          <w:rFonts w:hAnsi="Courier New" w:hint="eastAsia"/>
        </w:rPr>
        <w:t>みやき町放課後児童健全育成事業負担金徴収条例に抵触する</w:t>
      </w:r>
      <w:r w:rsidR="00BA7C75">
        <w:rPr>
          <w:rFonts w:hAnsi="Courier New" w:hint="eastAsia"/>
        </w:rPr>
        <w:t>場合は</w:t>
      </w:r>
      <w:r w:rsidR="006F5C4E">
        <w:rPr>
          <w:rFonts w:hint="eastAsia"/>
        </w:rPr>
        <w:t>利用</w:t>
      </w:r>
      <w:r w:rsidR="001868B7" w:rsidRPr="00FA415E">
        <w:rPr>
          <w:rFonts w:hint="eastAsia"/>
        </w:rPr>
        <w:t>が認められない場合</w:t>
      </w:r>
      <w:r w:rsidR="009E08C0">
        <w:rPr>
          <w:rFonts w:hint="eastAsia"/>
        </w:rPr>
        <w:t>等</w:t>
      </w:r>
      <w:r w:rsidR="0020596B">
        <w:rPr>
          <w:rFonts w:hint="eastAsia"/>
        </w:rPr>
        <w:t>があります</w:t>
      </w:r>
      <w:r w:rsidR="00BA7C75">
        <w:rPr>
          <w:rFonts w:hint="eastAsia"/>
        </w:rPr>
        <w:t>ので</w:t>
      </w:r>
      <w:r w:rsidR="0020596B">
        <w:rPr>
          <w:rFonts w:hint="eastAsia"/>
        </w:rPr>
        <w:t>、あらかじめご</w:t>
      </w:r>
      <w:r w:rsidR="00BA7C75">
        <w:rPr>
          <w:rFonts w:hint="eastAsia"/>
        </w:rPr>
        <w:t>了承</w:t>
      </w:r>
      <w:r w:rsidR="007E5404" w:rsidRPr="00FA415E">
        <w:rPr>
          <w:rFonts w:hint="eastAsia"/>
        </w:rPr>
        <w:t>ください。</w:t>
      </w:r>
    </w:p>
    <w:p w14:paraId="1BA50763" w14:textId="77777777" w:rsidR="000868E8" w:rsidRDefault="000868E8" w:rsidP="000868E8">
      <w:r>
        <w:rPr>
          <w:rFonts w:hint="eastAsia"/>
        </w:rPr>
        <w:t>５．就労証明書について、期限が切れた方や勤務先、勤務形態が変わられた方は最新の証</w:t>
      </w:r>
    </w:p>
    <w:p w14:paraId="251910B2" w14:textId="77777777" w:rsidR="000868E8" w:rsidRPr="0086060D" w:rsidRDefault="000868E8" w:rsidP="000868E8">
      <w:pPr>
        <w:ind w:firstLineChars="200" w:firstLine="420"/>
      </w:pPr>
      <w:r>
        <w:rPr>
          <w:rFonts w:hint="eastAsia"/>
        </w:rPr>
        <w:t>明書を再提出してください。</w:t>
      </w:r>
    </w:p>
    <w:sectPr w:rsidR="000868E8" w:rsidRPr="0086060D" w:rsidSect="00161D2C">
      <w:footerReference w:type="even" r:id="rId9"/>
      <w:pgSz w:w="11906" w:h="16838" w:code="9"/>
      <w:pgMar w:top="1701" w:right="1701" w:bottom="1701" w:left="1701" w:header="567" w:footer="992" w:gutter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76188" w14:textId="77777777" w:rsidR="004338A5" w:rsidRDefault="004338A5">
      <w:r>
        <w:separator/>
      </w:r>
    </w:p>
  </w:endnote>
  <w:endnote w:type="continuationSeparator" w:id="0">
    <w:p w14:paraId="7F3C9849" w14:textId="77777777" w:rsidR="004338A5" w:rsidRDefault="0043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3B8D2" w14:textId="77777777" w:rsidR="00855D91" w:rsidRDefault="00855D9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１４</w:t>
    </w:r>
    <w:r>
      <w:fldChar w:fldCharType="end"/>
    </w:r>
  </w:p>
  <w:p w14:paraId="63F62016" w14:textId="77777777" w:rsidR="00855D91" w:rsidRDefault="00855D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9906F" w14:textId="77777777" w:rsidR="00855D91" w:rsidRDefault="00855D9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１４</w:t>
    </w:r>
    <w:r>
      <w:fldChar w:fldCharType="end"/>
    </w:r>
  </w:p>
  <w:p w14:paraId="2626DB27" w14:textId="77777777" w:rsidR="00855D91" w:rsidRDefault="00855D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EEA21" w14:textId="77777777" w:rsidR="004338A5" w:rsidRDefault="004338A5">
      <w:r>
        <w:separator/>
      </w:r>
    </w:p>
  </w:footnote>
  <w:footnote w:type="continuationSeparator" w:id="0">
    <w:p w14:paraId="2F657963" w14:textId="77777777" w:rsidR="004338A5" w:rsidRDefault="00433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771"/>
    <w:multiLevelType w:val="hybridMultilevel"/>
    <w:tmpl w:val="FFFFFFFF"/>
    <w:lvl w:ilvl="0" w:tplc="B84A7180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0414B1"/>
    <w:multiLevelType w:val="hybridMultilevel"/>
    <w:tmpl w:val="FFFFFFFF"/>
    <w:lvl w:ilvl="0" w:tplc="B614B656">
      <w:start w:val="4"/>
      <w:numFmt w:val="bullet"/>
      <w:lvlText w:val="◎"/>
      <w:lvlJc w:val="left"/>
      <w:pPr>
        <w:tabs>
          <w:tab w:val="num" w:pos="473"/>
        </w:tabs>
        <w:ind w:left="473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3"/>
        </w:tabs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3"/>
        </w:tabs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3"/>
        </w:tabs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3"/>
        </w:tabs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3"/>
        </w:tabs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3"/>
        </w:tabs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3"/>
        </w:tabs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3"/>
        </w:tabs>
        <w:ind w:left="3893" w:hanging="420"/>
      </w:pPr>
      <w:rPr>
        <w:rFonts w:ascii="Wingdings" w:hAnsi="Wingdings" w:hint="default"/>
      </w:rPr>
    </w:lvl>
  </w:abstractNum>
  <w:abstractNum w:abstractNumId="2" w15:restartNumberingAfterBreak="0">
    <w:nsid w:val="5E3E4344"/>
    <w:multiLevelType w:val="hybridMultilevel"/>
    <w:tmpl w:val="FFFFFFFF"/>
    <w:lvl w:ilvl="0" w:tplc="DF569992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A742845"/>
    <w:multiLevelType w:val="hybridMultilevel"/>
    <w:tmpl w:val="FFFFFFFF"/>
    <w:lvl w:ilvl="0" w:tplc="69CE9336">
      <w:start w:val="1"/>
      <w:numFmt w:val="decimal"/>
      <w:lvlText w:val="(%1)"/>
      <w:lvlJc w:val="left"/>
      <w:pPr>
        <w:tabs>
          <w:tab w:val="num" w:pos="351"/>
        </w:tabs>
        <w:ind w:left="35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1"/>
        </w:tabs>
        <w:ind w:left="83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51"/>
        </w:tabs>
        <w:ind w:left="125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71"/>
        </w:tabs>
        <w:ind w:left="167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091"/>
        </w:tabs>
        <w:ind w:left="209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11"/>
        </w:tabs>
        <w:ind w:left="251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31"/>
        </w:tabs>
        <w:ind w:left="293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51"/>
        </w:tabs>
        <w:ind w:left="335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71"/>
        </w:tabs>
        <w:ind w:left="3771" w:hanging="420"/>
      </w:pPr>
      <w:rPr>
        <w:rFonts w:cs="Times New Roman"/>
      </w:rPr>
    </w:lvl>
  </w:abstractNum>
  <w:abstractNum w:abstractNumId="4" w15:restartNumberingAfterBreak="0">
    <w:nsid w:val="72C11F18"/>
    <w:multiLevelType w:val="hybridMultilevel"/>
    <w:tmpl w:val="FFFFFFFF"/>
    <w:lvl w:ilvl="0" w:tplc="5302C30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54C3A7C"/>
    <w:multiLevelType w:val="hybridMultilevel"/>
    <w:tmpl w:val="FFFFFFFF"/>
    <w:lvl w:ilvl="0" w:tplc="C6CAAE76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7A5903B6"/>
    <w:multiLevelType w:val="multilevel"/>
    <w:tmpl w:val="FFFFFFFF"/>
    <w:lvl w:ilvl="0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517814975">
    <w:abstractNumId w:val="0"/>
  </w:num>
  <w:num w:numId="2" w16cid:durableId="1412698186">
    <w:abstractNumId w:val="5"/>
  </w:num>
  <w:num w:numId="3" w16cid:durableId="572860785">
    <w:abstractNumId w:val="4"/>
  </w:num>
  <w:num w:numId="4" w16cid:durableId="255865113">
    <w:abstractNumId w:val="3"/>
  </w:num>
  <w:num w:numId="5" w16cid:durableId="988361524">
    <w:abstractNumId w:val="6"/>
  </w:num>
  <w:num w:numId="6" w16cid:durableId="185994810">
    <w:abstractNumId w:val="2"/>
  </w:num>
  <w:num w:numId="7" w16cid:durableId="1758206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2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68"/>
    <w:rsid w:val="00001354"/>
    <w:rsid w:val="00014914"/>
    <w:rsid w:val="0001516D"/>
    <w:rsid w:val="00016831"/>
    <w:rsid w:val="00027245"/>
    <w:rsid w:val="00027874"/>
    <w:rsid w:val="00032F9A"/>
    <w:rsid w:val="000351F0"/>
    <w:rsid w:val="00051BBE"/>
    <w:rsid w:val="00062633"/>
    <w:rsid w:val="000652D8"/>
    <w:rsid w:val="0006540D"/>
    <w:rsid w:val="00072607"/>
    <w:rsid w:val="000868E8"/>
    <w:rsid w:val="00095DA4"/>
    <w:rsid w:val="000A0AF0"/>
    <w:rsid w:val="000A106A"/>
    <w:rsid w:val="000A158F"/>
    <w:rsid w:val="000B5DEA"/>
    <w:rsid w:val="000C18AF"/>
    <w:rsid w:val="000C2915"/>
    <w:rsid w:val="000D25D9"/>
    <w:rsid w:val="000D4E90"/>
    <w:rsid w:val="000E700B"/>
    <w:rsid w:val="000F1667"/>
    <w:rsid w:val="000F4CFB"/>
    <w:rsid w:val="000F6ADE"/>
    <w:rsid w:val="001015A9"/>
    <w:rsid w:val="001060F0"/>
    <w:rsid w:val="00107FB6"/>
    <w:rsid w:val="0011593C"/>
    <w:rsid w:val="00127982"/>
    <w:rsid w:val="001335C4"/>
    <w:rsid w:val="0015237F"/>
    <w:rsid w:val="00156510"/>
    <w:rsid w:val="00161D2C"/>
    <w:rsid w:val="0016225B"/>
    <w:rsid w:val="001757C3"/>
    <w:rsid w:val="0018445C"/>
    <w:rsid w:val="00185E06"/>
    <w:rsid w:val="001868B7"/>
    <w:rsid w:val="00190975"/>
    <w:rsid w:val="001951AC"/>
    <w:rsid w:val="001A012F"/>
    <w:rsid w:val="001A1AF1"/>
    <w:rsid w:val="001B35B2"/>
    <w:rsid w:val="001C01CF"/>
    <w:rsid w:val="001E0E04"/>
    <w:rsid w:val="0020190E"/>
    <w:rsid w:val="0020596B"/>
    <w:rsid w:val="002214C3"/>
    <w:rsid w:val="002329EB"/>
    <w:rsid w:val="00232C76"/>
    <w:rsid w:val="002524B0"/>
    <w:rsid w:val="002611EC"/>
    <w:rsid w:val="00267581"/>
    <w:rsid w:val="00267CFF"/>
    <w:rsid w:val="00274C4C"/>
    <w:rsid w:val="002B1E06"/>
    <w:rsid w:val="002B33CC"/>
    <w:rsid w:val="002B3998"/>
    <w:rsid w:val="002C461C"/>
    <w:rsid w:val="002C66F0"/>
    <w:rsid w:val="002D0B68"/>
    <w:rsid w:val="002D7187"/>
    <w:rsid w:val="002E4077"/>
    <w:rsid w:val="002F3730"/>
    <w:rsid w:val="00301F15"/>
    <w:rsid w:val="00303D35"/>
    <w:rsid w:val="003158A1"/>
    <w:rsid w:val="00327554"/>
    <w:rsid w:val="00327629"/>
    <w:rsid w:val="00330108"/>
    <w:rsid w:val="00347924"/>
    <w:rsid w:val="003508FC"/>
    <w:rsid w:val="00361FFA"/>
    <w:rsid w:val="003620B7"/>
    <w:rsid w:val="0036428F"/>
    <w:rsid w:val="003702F7"/>
    <w:rsid w:val="00381F5D"/>
    <w:rsid w:val="0038678D"/>
    <w:rsid w:val="00386C9E"/>
    <w:rsid w:val="003911B8"/>
    <w:rsid w:val="00395DA7"/>
    <w:rsid w:val="003A0AF9"/>
    <w:rsid w:val="003A5216"/>
    <w:rsid w:val="003A6906"/>
    <w:rsid w:val="003A6F37"/>
    <w:rsid w:val="003B12D8"/>
    <w:rsid w:val="003B33DB"/>
    <w:rsid w:val="003B6986"/>
    <w:rsid w:val="003D0C67"/>
    <w:rsid w:val="003D6E5C"/>
    <w:rsid w:val="003E1DD8"/>
    <w:rsid w:val="003F2FEA"/>
    <w:rsid w:val="003F744C"/>
    <w:rsid w:val="00405189"/>
    <w:rsid w:val="00406748"/>
    <w:rsid w:val="00416F4F"/>
    <w:rsid w:val="00421B3E"/>
    <w:rsid w:val="00425E95"/>
    <w:rsid w:val="004317A9"/>
    <w:rsid w:val="004338A5"/>
    <w:rsid w:val="00434187"/>
    <w:rsid w:val="0043791F"/>
    <w:rsid w:val="004404E1"/>
    <w:rsid w:val="00447E9C"/>
    <w:rsid w:val="004507DD"/>
    <w:rsid w:val="00454099"/>
    <w:rsid w:val="00457DFA"/>
    <w:rsid w:val="0046017A"/>
    <w:rsid w:val="00460412"/>
    <w:rsid w:val="004674C0"/>
    <w:rsid w:val="00467DB5"/>
    <w:rsid w:val="00481EC1"/>
    <w:rsid w:val="00482774"/>
    <w:rsid w:val="0049682F"/>
    <w:rsid w:val="004A15B6"/>
    <w:rsid w:val="004A4183"/>
    <w:rsid w:val="004B3E42"/>
    <w:rsid w:val="004B4A5A"/>
    <w:rsid w:val="004B5284"/>
    <w:rsid w:val="004C4515"/>
    <w:rsid w:val="004D0E09"/>
    <w:rsid w:val="004D2945"/>
    <w:rsid w:val="004D2BF5"/>
    <w:rsid w:val="004D3E5A"/>
    <w:rsid w:val="004D7258"/>
    <w:rsid w:val="004E6C38"/>
    <w:rsid w:val="004F3121"/>
    <w:rsid w:val="004F3658"/>
    <w:rsid w:val="00500570"/>
    <w:rsid w:val="0050526B"/>
    <w:rsid w:val="00527308"/>
    <w:rsid w:val="00530D44"/>
    <w:rsid w:val="00530E62"/>
    <w:rsid w:val="0053147C"/>
    <w:rsid w:val="00536862"/>
    <w:rsid w:val="00541900"/>
    <w:rsid w:val="00543E52"/>
    <w:rsid w:val="00561BCB"/>
    <w:rsid w:val="0057170D"/>
    <w:rsid w:val="00571BB0"/>
    <w:rsid w:val="005807A7"/>
    <w:rsid w:val="00586893"/>
    <w:rsid w:val="005877EB"/>
    <w:rsid w:val="00587909"/>
    <w:rsid w:val="00595163"/>
    <w:rsid w:val="005A3A6D"/>
    <w:rsid w:val="005A4F15"/>
    <w:rsid w:val="005B42F1"/>
    <w:rsid w:val="005C3AFF"/>
    <w:rsid w:val="005C5F60"/>
    <w:rsid w:val="005D422C"/>
    <w:rsid w:val="005D6A61"/>
    <w:rsid w:val="005E0668"/>
    <w:rsid w:val="00601150"/>
    <w:rsid w:val="00620F29"/>
    <w:rsid w:val="00625FA5"/>
    <w:rsid w:val="00632B46"/>
    <w:rsid w:val="00653447"/>
    <w:rsid w:val="00667062"/>
    <w:rsid w:val="00670966"/>
    <w:rsid w:val="00673C7C"/>
    <w:rsid w:val="0068739A"/>
    <w:rsid w:val="00687AC8"/>
    <w:rsid w:val="00690D29"/>
    <w:rsid w:val="00691650"/>
    <w:rsid w:val="006A469D"/>
    <w:rsid w:val="006A5446"/>
    <w:rsid w:val="006B459D"/>
    <w:rsid w:val="006B57C8"/>
    <w:rsid w:val="006C2441"/>
    <w:rsid w:val="006C3B0F"/>
    <w:rsid w:val="006D1875"/>
    <w:rsid w:val="006F3250"/>
    <w:rsid w:val="006F5C4E"/>
    <w:rsid w:val="00707D5E"/>
    <w:rsid w:val="007100E5"/>
    <w:rsid w:val="00725228"/>
    <w:rsid w:val="0072587E"/>
    <w:rsid w:val="00726704"/>
    <w:rsid w:val="007269BB"/>
    <w:rsid w:val="007355A1"/>
    <w:rsid w:val="00744426"/>
    <w:rsid w:val="00754DB4"/>
    <w:rsid w:val="007640C0"/>
    <w:rsid w:val="00766E1C"/>
    <w:rsid w:val="00780829"/>
    <w:rsid w:val="007836BD"/>
    <w:rsid w:val="00792956"/>
    <w:rsid w:val="00792F83"/>
    <w:rsid w:val="007A071B"/>
    <w:rsid w:val="007B0740"/>
    <w:rsid w:val="007B3413"/>
    <w:rsid w:val="007B588D"/>
    <w:rsid w:val="007B6213"/>
    <w:rsid w:val="007B7F0A"/>
    <w:rsid w:val="007C6A69"/>
    <w:rsid w:val="007E300C"/>
    <w:rsid w:val="007E4862"/>
    <w:rsid w:val="007E5404"/>
    <w:rsid w:val="007F0A4C"/>
    <w:rsid w:val="007F3EAE"/>
    <w:rsid w:val="007F73E8"/>
    <w:rsid w:val="00801FBF"/>
    <w:rsid w:val="00806880"/>
    <w:rsid w:val="00806CB5"/>
    <w:rsid w:val="008073F1"/>
    <w:rsid w:val="00813A5D"/>
    <w:rsid w:val="0081570C"/>
    <w:rsid w:val="00840D6A"/>
    <w:rsid w:val="00843147"/>
    <w:rsid w:val="00845649"/>
    <w:rsid w:val="00855D91"/>
    <w:rsid w:val="008564E7"/>
    <w:rsid w:val="00857BA8"/>
    <w:rsid w:val="0086060D"/>
    <w:rsid w:val="00866037"/>
    <w:rsid w:val="00867CE0"/>
    <w:rsid w:val="00890044"/>
    <w:rsid w:val="00897307"/>
    <w:rsid w:val="008B1C22"/>
    <w:rsid w:val="008C4269"/>
    <w:rsid w:val="008C72B4"/>
    <w:rsid w:val="008E7A37"/>
    <w:rsid w:val="00912867"/>
    <w:rsid w:val="00913E2C"/>
    <w:rsid w:val="00914D62"/>
    <w:rsid w:val="00922EDF"/>
    <w:rsid w:val="00932665"/>
    <w:rsid w:val="00932A99"/>
    <w:rsid w:val="0093439E"/>
    <w:rsid w:val="009400DB"/>
    <w:rsid w:val="00942499"/>
    <w:rsid w:val="00942672"/>
    <w:rsid w:val="00942DC2"/>
    <w:rsid w:val="009476AA"/>
    <w:rsid w:val="00956777"/>
    <w:rsid w:val="0095702F"/>
    <w:rsid w:val="00964775"/>
    <w:rsid w:val="00967CAA"/>
    <w:rsid w:val="00973CE6"/>
    <w:rsid w:val="00973E67"/>
    <w:rsid w:val="0097786D"/>
    <w:rsid w:val="009809D9"/>
    <w:rsid w:val="00980DBE"/>
    <w:rsid w:val="00981ACB"/>
    <w:rsid w:val="00983945"/>
    <w:rsid w:val="009849D2"/>
    <w:rsid w:val="00992850"/>
    <w:rsid w:val="0099796A"/>
    <w:rsid w:val="009A605F"/>
    <w:rsid w:val="009B2DAC"/>
    <w:rsid w:val="009C4AE9"/>
    <w:rsid w:val="009D3627"/>
    <w:rsid w:val="009E08C0"/>
    <w:rsid w:val="009E3D16"/>
    <w:rsid w:val="009E407E"/>
    <w:rsid w:val="009F4341"/>
    <w:rsid w:val="009F50C9"/>
    <w:rsid w:val="009F69B2"/>
    <w:rsid w:val="00A04F5A"/>
    <w:rsid w:val="00A05FA8"/>
    <w:rsid w:val="00A10304"/>
    <w:rsid w:val="00A1351A"/>
    <w:rsid w:val="00A13F73"/>
    <w:rsid w:val="00A26D0F"/>
    <w:rsid w:val="00A50AB4"/>
    <w:rsid w:val="00A719FD"/>
    <w:rsid w:val="00A77C21"/>
    <w:rsid w:val="00A84A22"/>
    <w:rsid w:val="00A927F8"/>
    <w:rsid w:val="00A945CA"/>
    <w:rsid w:val="00A95B3A"/>
    <w:rsid w:val="00A96E3D"/>
    <w:rsid w:val="00AA2841"/>
    <w:rsid w:val="00AA2B94"/>
    <w:rsid w:val="00AB19D1"/>
    <w:rsid w:val="00AB4FEA"/>
    <w:rsid w:val="00AB5BC8"/>
    <w:rsid w:val="00AC5339"/>
    <w:rsid w:val="00AD02A7"/>
    <w:rsid w:val="00AE28E1"/>
    <w:rsid w:val="00AE3C20"/>
    <w:rsid w:val="00AE7A5E"/>
    <w:rsid w:val="00AF4118"/>
    <w:rsid w:val="00B073D2"/>
    <w:rsid w:val="00B10B7C"/>
    <w:rsid w:val="00B10C10"/>
    <w:rsid w:val="00B12DFC"/>
    <w:rsid w:val="00B130AD"/>
    <w:rsid w:val="00B1444F"/>
    <w:rsid w:val="00B24689"/>
    <w:rsid w:val="00B52B47"/>
    <w:rsid w:val="00B57976"/>
    <w:rsid w:val="00B6185B"/>
    <w:rsid w:val="00B74C1C"/>
    <w:rsid w:val="00B76E15"/>
    <w:rsid w:val="00B861AA"/>
    <w:rsid w:val="00B8673D"/>
    <w:rsid w:val="00B95219"/>
    <w:rsid w:val="00BA3035"/>
    <w:rsid w:val="00BA6987"/>
    <w:rsid w:val="00BA7C75"/>
    <w:rsid w:val="00BC4A2A"/>
    <w:rsid w:val="00BC6AEE"/>
    <w:rsid w:val="00BD1767"/>
    <w:rsid w:val="00BD563C"/>
    <w:rsid w:val="00BE7EE2"/>
    <w:rsid w:val="00BF0053"/>
    <w:rsid w:val="00BF0057"/>
    <w:rsid w:val="00BF3FA0"/>
    <w:rsid w:val="00C1669E"/>
    <w:rsid w:val="00C24ADA"/>
    <w:rsid w:val="00C265B1"/>
    <w:rsid w:val="00C32E4F"/>
    <w:rsid w:val="00C35557"/>
    <w:rsid w:val="00C407CB"/>
    <w:rsid w:val="00C415FD"/>
    <w:rsid w:val="00C555D1"/>
    <w:rsid w:val="00C57652"/>
    <w:rsid w:val="00C61B32"/>
    <w:rsid w:val="00C63212"/>
    <w:rsid w:val="00C64BB6"/>
    <w:rsid w:val="00C6749A"/>
    <w:rsid w:val="00C717A8"/>
    <w:rsid w:val="00C717AA"/>
    <w:rsid w:val="00C71960"/>
    <w:rsid w:val="00C71F51"/>
    <w:rsid w:val="00C7371C"/>
    <w:rsid w:val="00C7712A"/>
    <w:rsid w:val="00C8160A"/>
    <w:rsid w:val="00C820CC"/>
    <w:rsid w:val="00C83F1A"/>
    <w:rsid w:val="00C843B9"/>
    <w:rsid w:val="00C866FA"/>
    <w:rsid w:val="00C903F2"/>
    <w:rsid w:val="00C97471"/>
    <w:rsid w:val="00CA0319"/>
    <w:rsid w:val="00CA0735"/>
    <w:rsid w:val="00CC49A0"/>
    <w:rsid w:val="00CD1AE7"/>
    <w:rsid w:val="00CD2B2D"/>
    <w:rsid w:val="00CD40BE"/>
    <w:rsid w:val="00CD5A99"/>
    <w:rsid w:val="00CE2243"/>
    <w:rsid w:val="00CE56D9"/>
    <w:rsid w:val="00CE62BE"/>
    <w:rsid w:val="00CE7D52"/>
    <w:rsid w:val="00CF1496"/>
    <w:rsid w:val="00CF6467"/>
    <w:rsid w:val="00D027D6"/>
    <w:rsid w:val="00D0482B"/>
    <w:rsid w:val="00D11935"/>
    <w:rsid w:val="00D1348B"/>
    <w:rsid w:val="00D135FD"/>
    <w:rsid w:val="00D22015"/>
    <w:rsid w:val="00D2473A"/>
    <w:rsid w:val="00D30CDC"/>
    <w:rsid w:val="00D31BA8"/>
    <w:rsid w:val="00D356BC"/>
    <w:rsid w:val="00D45F2B"/>
    <w:rsid w:val="00D46C67"/>
    <w:rsid w:val="00D622CC"/>
    <w:rsid w:val="00D67397"/>
    <w:rsid w:val="00D732E2"/>
    <w:rsid w:val="00D749E6"/>
    <w:rsid w:val="00D878D3"/>
    <w:rsid w:val="00D90E25"/>
    <w:rsid w:val="00DA229A"/>
    <w:rsid w:val="00DB0C47"/>
    <w:rsid w:val="00DB2AA1"/>
    <w:rsid w:val="00DD3DC9"/>
    <w:rsid w:val="00DD7EBD"/>
    <w:rsid w:val="00DE082D"/>
    <w:rsid w:val="00E046DC"/>
    <w:rsid w:val="00E055AB"/>
    <w:rsid w:val="00E21CA6"/>
    <w:rsid w:val="00E26C8D"/>
    <w:rsid w:val="00E34E46"/>
    <w:rsid w:val="00E413E2"/>
    <w:rsid w:val="00E422CF"/>
    <w:rsid w:val="00E5517C"/>
    <w:rsid w:val="00E708BC"/>
    <w:rsid w:val="00E82C91"/>
    <w:rsid w:val="00E84C76"/>
    <w:rsid w:val="00E9591F"/>
    <w:rsid w:val="00E97874"/>
    <w:rsid w:val="00EA196F"/>
    <w:rsid w:val="00EB2D40"/>
    <w:rsid w:val="00EC0681"/>
    <w:rsid w:val="00EC5E64"/>
    <w:rsid w:val="00EE0244"/>
    <w:rsid w:val="00EE14BE"/>
    <w:rsid w:val="00EE385D"/>
    <w:rsid w:val="00EE6DB5"/>
    <w:rsid w:val="00EF0132"/>
    <w:rsid w:val="00EF1190"/>
    <w:rsid w:val="00EF5F2B"/>
    <w:rsid w:val="00F01D7B"/>
    <w:rsid w:val="00F03092"/>
    <w:rsid w:val="00F04635"/>
    <w:rsid w:val="00F14000"/>
    <w:rsid w:val="00F174FA"/>
    <w:rsid w:val="00F24F4C"/>
    <w:rsid w:val="00F317F8"/>
    <w:rsid w:val="00F42975"/>
    <w:rsid w:val="00F43963"/>
    <w:rsid w:val="00F50E6B"/>
    <w:rsid w:val="00F51ACC"/>
    <w:rsid w:val="00F548A0"/>
    <w:rsid w:val="00F713B9"/>
    <w:rsid w:val="00F81249"/>
    <w:rsid w:val="00F92AF3"/>
    <w:rsid w:val="00F9419C"/>
    <w:rsid w:val="00F95812"/>
    <w:rsid w:val="00FA0C45"/>
    <w:rsid w:val="00FA415E"/>
    <w:rsid w:val="00FA7433"/>
    <w:rsid w:val="00FA793C"/>
    <w:rsid w:val="00FB15B1"/>
    <w:rsid w:val="00FB3F30"/>
    <w:rsid w:val="00FB6A1C"/>
    <w:rsid w:val="00FC0163"/>
    <w:rsid w:val="00FC0C85"/>
    <w:rsid w:val="00FD6477"/>
    <w:rsid w:val="00FE369C"/>
    <w:rsid w:val="00FE4B05"/>
    <w:rsid w:val="00FF29DE"/>
    <w:rsid w:val="00FF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EFB78"/>
  <w14:defaultImageDpi w14:val="0"/>
  <w15:docId w15:val="{03C1A548-32E6-4651-9673-166C6373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307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第＊条"/>
    <w:basedOn w:val="a"/>
    <w:pPr>
      <w:ind w:left="210" w:hanging="210"/>
    </w:pPr>
  </w:style>
  <w:style w:type="paragraph" w:customStyle="1" w:styleId="a4">
    <w:name w:val="項"/>
    <w:basedOn w:val="a"/>
    <w:pPr>
      <w:ind w:left="210" w:hanging="210"/>
    </w:pPr>
  </w:style>
  <w:style w:type="paragraph" w:customStyle="1" w:styleId="a5">
    <w:name w:val="号"/>
    <w:basedOn w:val="a4"/>
    <w:pPr>
      <w:ind w:left="420" w:hanging="420"/>
    </w:pPr>
  </w:style>
  <w:style w:type="paragraph" w:customStyle="1" w:styleId="a6">
    <w:name w:val="号細分"/>
    <w:basedOn w:val="a"/>
    <w:pPr>
      <w:ind w:left="686" w:hanging="686"/>
    </w:p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Pr>
      <w:rFonts w:ascii="ＭＳ 明朝" w:cs="Times New Roman"/>
      <w:kern w:val="2"/>
      <w:sz w:val="21"/>
    </w:rPr>
  </w:style>
  <w:style w:type="paragraph" w:customStyle="1" w:styleId="ab">
    <w:name w:val="タイトル"/>
    <w:basedOn w:val="a"/>
    <w:pPr>
      <w:ind w:left="919" w:right="902"/>
    </w:pPr>
    <w:rPr>
      <w:spacing w:val="2"/>
      <w:sz w:val="28"/>
    </w:rPr>
  </w:style>
  <w:style w:type="paragraph" w:styleId="ac">
    <w:name w:val="Note Heading"/>
    <w:basedOn w:val="a"/>
    <w:next w:val="a"/>
    <w:link w:val="ad"/>
    <w:uiPriority w:val="99"/>
    <w:pPr>
      <w:jc w:val="center"/>
    </w:pPr>
  </w:style>
  <w:style w:type="character" w:customStyle="1" w:styleId="ad">
    <w:name w:val="記 (文字)"/>
    <w:basedOn w:val="a0"/>
    <w:link w:val="ac"/>
    <w:uiPriority w:val="99"/>
    <w:semiHidden/>
    <w:rPr>
      <w:rFonts w:ascii="ＭＳ 明朝" w:cs="Times New Roman"/>
      <w:kern w:val="2"/>
      <w:sz w:val="21"/>
    </w:rPr>
  </w:style>
  <w:style w:type="paragraph" w:styleId="ae">
    <w:name w:val="Closing"/>
    <w:basedOn w:val="a"/>
    <w:next w:val="a"/>
    <w:link w:val="af"/>
    <w:uiPriority w:val="99"/>
    <w:pPr>
      <w:jc w:val="right"/>
    </w:pPr>
  </w:style>
  <w:style w:type="character" w:customStyle="1" w:styleId="af">
    <w:name w:val="結語 (文字)"/>
    <w:basedOn w:val="a0"/>
    <w:link w:val="ae"/>
    <w:uiPriority w:val="99"/>
    <w:semiHidden/>
    <w:rPr>
      <w:rFonts w:ascii="ＭＳ 明朝" w:cs="Times New Roman"/>
      <w:kern w:val="2"/>
      <w:sz w:val="21"/>
    </w:rPr>
  </w:style>
  <w:style w:type="paragraph" w:customStyle="1" w:styleId="2">
    <w:name w:val="タイトル2"/>
    <w:basedOn w:val="a"/>
    <w:pPr>
      <w:ind w:left="919" w:right="902"/>
    </w:pPr>
    <w:rPr>
      <w:spacing w:val="2"/>
      <w:sz w:val="28"/>
    </w:rPr>
  </w:style>
  <w:style w:type="paragraph" w:customStyle="1" w:styleId="20">
    <w:name w:val="第＊条2"/>
    <w:basedOn w:val="a"/>
    <w:pPr>
      <w:ind w:left="210" w:hanging="210"/>
    </w:pPr>
  </w:style>
  <w:style w:type="paragraph" w:customStyle="1" w:styleId="21">
    <w:name w:val="項2"/>
    <w:basedOn w:val="a"/>
    <w:pPr>
      <w:ind w:left="210" w:hanging="210"/>
    </w:pPr>
  </w:style>
  <w:style w:type="paragraph" w:styleId="af0">
    <w:name w:val="Balloon Text"/>
    <w:basedOn w:val="a"/>
    <w:link w:val="af1"/>
    <w:uiPriority w:val="99"/>
    <w:semiHidden/>
    <w:rsid w:val="005E0668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f2">
    <w:name w:val="Hyperlink"/>
    <w:basedOn w:val="a0"/>
    <w:uiPriority w:val="99"/>
    <w:rsid w:val="00D2473A"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rsid w:val="00C903F2"/>
    <w:pPr>
      <w:widowControl/>
      <w:wordWrap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3">
    <w:name w:val="Table Grid"/>
    <w:basedOn w:val="a1"/>
    <w:uiPriority w:val="39"/>
    <w:rsid w:val="00362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06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698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98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\&#21512;&#20341;&#27972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FADB2-FD72-4839-9347-394F0C48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合併浄書.dot</Template>
  <TotalTime>2</TotalTime>
  <Pages>2</Pages>
  <Words>286</Words>
  <Characters>1636</Characters>
  <Application>Microsoft Office Word</Application>
  <DocSecurity>0</DocSecurity>
  <Lines>13</Lines>
  <Paragraphs>3</Paragraphs>
  <ScaleCrop>false</ScaleCrop>
  <Manager> </Manager>
  <Company> 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みやき町放課後児童健全育成事業実施要綱</dc:title>
  <dc:subject> </dc:subject>
  <dc:creator>まなこ　きゅうや</dc:creator>
  <cp:keywords/>
  <dc:description/>
  <cp:lastModifiedBy>えぐちたける</cp:lastModifiedBy>
  <cp:revision>3</cp:revision>
  <cp:lastPrinted>2026-09-16T02:57:00Z</cp:lastPrinted>
  <dcterms:created xsi:type="dcterms:W3CDTF">2026-10-05T02:10:00Z</dcterms:created>
  <dcterms:modified xsi:type="dcterms:W3CDTF">2026-10-05T02:11:00Z</dcterms:modified>
</cp:coreProperties>
</file>